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BF252D" w14:textId="77777777" w:rsidR="00E45F48" w:rsidRPr="004C3691" w:rsidRDefault="007058A4" w:rsidP="004C3691">
      <w:pPr>
        <w:rPr>
          <w:rFonts w:ascii="Biondi" w:hAnsi="Biondi"/>
          <w:b/>
          <w:color w:val="800000"/>
          <w:sz w:val="48"/>
          <w:szCs w:val="48"/>
        </w:rPr>
      </w:pPr>
      <w:r w:rsidRPr="004C3691">
        <w:rPr>
          <w:rFonts w:ascii="Biondi" w:hAnsi="Biondi"/>
          <w:b/>
          <w:noProof/>
          <w:color w:val="800000"/>
          <w:sz w:val="48"/>
          <w:szCs w:val="48"/>
        </w:rPr>
        <w:drawing>
          <wp:anchor distT="0" distB="0" distL="114300" distR="114300" simplePos="0" relativeHeight="251652096" behindDoc="0" locked="0" layoutInCell="1" allowOverlap="1" wp14:anchorId="75910CD8" wp14:editId="58A6B114">
            <wp:simplePos x="0" y="0"/>
            <wp:positionH relativeFrom="column">
              <wp:posOffset>5715</wp:posOffset>
            </wp:positionH>
            <wp:positionV relativeFrom="paragraph">
              <wp:posOffset>-317500</wp:posOffset>
            </wp:positionV>
            <wp:extent cx="1866900" cy="1859915"/>
            <wp:effectExtent l="0" t="0" r="0" b="6985"/>
            <wp:wrapSquare wrapText="bothSides"/>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for Transparency (NR Heade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66900" cy="1859915"/>
                    </a:xfrm>
                    <a:prstGeom prst="rect">
                      <a:avLst/>
                    </a:prstGeom>
                    <a:noFill/>
                    <a:ln>
                      <a:noFill/>
                    </a:ln>
                  </pic:spPr>
                </pic:pic>
              </a:graphicData>
            </a:graphic>
            <wp14:sizeRelH relativeFrom="page">
              <wp14:pctWidth>0</wp14:pctWidth>
            </wp14:sizeRelH>
            <wp14:sizeRelV relativeFrom="page">
              <wp14:pctHeight>0</wp14:pctHeight>
            </wp14:sizeRelV>
          </wp:anchor>
        </w:drawing>
      </w:r>
      <w:r w:rsidR="00F52903" w:rsidRPr="004C3691">
        <w:rPr>
          <w:rFonts w:ascii="Biondi" w:hAnsi="Biondi"/>
          <w:b/>
          <w:color w:val="800000"/>
          <w:sz w:val="48"/>
          <w:szCs w:val="48"/>
        </w:rPr>
        <w:t>Phi Alpha Kappa</w:t>
      </w:r>
    </w:p>
    <w:p w14:paraId="0401D9D6" w14:textId="77777777" w:rsidR="00E45F48" w:rsidRPr="004C3691" w:rsidRDefault="007058A4" w:rsidP="00DA6B54">
      <w:pPr>
        <w:jc w:val="center"/>
        <w:rPr>
          <w:rFonts w:ascii="Biondi" w:hAnsi="Biondi"/>
          <w:b/>
          <w:color w:val="1F497D" w:themeColor="text2"/>
          <w:sz w:val="96"/>
          <w:szCs w:val="96"/>
        </w:rPr>
      </w:pPr>
      <w:r w:rsidRPr="004C3691">
        <w:rPr>
          <w:rFonts w:ascii="Biondi" w:hAnsi="Biondi"/>
          <w:b/>
          <w:color w:val="1F497D" w:themeColor="text2"/>
          <w:sz w:val="96"/>
          <w:szCs w:val="96"/>
        </w:rPr>
        <w:t>Newsr</w:t>
      </w:r>
      <w:r w:rsidR="00F52903" w:rsidRPr="004C3691">
        <w:rPr>
          <w:rFonts w:ascii="Biondi" w:hAnsi="Biondi"/>
          <w:b/>
          <w:color w:val="1F497D" w:themeColor="text2"/>
          <w:sz w:val="96"/>
          <w:szCs w:val="96"/>
        </w:rPr>
        <w:t>e</w:t>
      </w:r>
      <w:r w:rsidR="0019785D" w:rsidRPr="004C3691">
        <w:rPr>
          <w:rFonts w:ascii="Biondi" w:hAnsi="Biondi"/>
          <w:b/>
          <w:color w:val="1F497D" w:themeColor="text2"/>
          <w:sz w:val="96"/>
          <w:szCs w:val="96"/>
        </w:rPr>
        <w:t>e</w:t>
      </w:r>
      <w:r w:rsidR="00F52903" w:rsidRPr="004C3691">
        <w:rPr>
          <w:rFonts w:ascii="Biondi" w:hAnsi="Biondi"/>
          <w:b/>
          <w:color w:val="1F497D" w:themeColor="text2"/>
          <w:sz w:val="96"/>
          <w:szCs w:val="96"/>
        </w:rPr>
        <w:t>l</w:t>
      </w:r>
    </w:p>
    <w:p w14:paraId="560E99D8" w14:textId="536B9689" w:rsidR="00F52903" w:rsidRPr="004C3691" w:rsidRDefault="00E05C10" w:rsidP="004C3691">
      <w:pPr>
        <w:jc w:val="right"/>
        <w:rPr>
          <w:rFonts w:ascii="Biondi" w:hAnsi="Biondi"/>
          <w:color w:val="800000"/>
          <w:sz w:val="32"/>
          <w:szCs w:val="28"/>
        </w:rPr>
      </w:pPr>
      <w:r>
        <w:rPr>
          <w:rFonts w:ascii="Biondi" w:hAnsi="Biondi"/>
          <w:color w:val="800000"/>
          <w:sz w:val="32"/>
          <w:szCs w:val="28"/>
        </w:rPr>
        <w:t>Fall</w:t>
      </w:r>
      <w:r w:rsidR="001521E0">
        <w:rPr>
          <w:rFonts w:ascii="Biondi" w:hAnsi="Biondi"/>
          <w:color w:val="800000"/>
          <w:sz w:val="32"/>
          <w:szCs w:val="28"/>
        </w:rPr>
        <w:t xml:space="preserve"> 2016</w:t>
      </w:r>
      <w:r w:rsidR="007058A4" w:rsidRPr="004C3691">
        <w:rPr>
          <w:rFonts w:ascii="Biondi" w:hAnsi="Biondi"/>
          <w:color w:val="800000"/>
          <w:sz w:val="32"/>
          <w:szCs w:val="28"/>
        </w:rPr>
        <w:t xml:space="preserve"> Issue</w:t>
      </w:r>
    </w:p>
    <w:p w14:paraId="0930C8AA" w14:textId="77777777" w:rsidR="00F52903" w:rsidRDefault="00F52903" w:rsidP="00F52903">
      <w:pPr>
        <w:rPr>
          <w:rFonts w:ascii="Biondi" w:hAnsi="Biondi"/>
          <w:color w:val="800000"/>
          <w:sz w:val="20"/>
          <w:szCs w:val="20"/>
        </w:rPr>
      </w:pPr>
    </w:p>
    <w:p w14:paraId="2F8EE964" w14:textId="77777777" w:rsidR="004C3691" w:rsidRDefault="004C3691" w:rsidP="004C3691">
      <w:pPr>
        <w:rPr>
          <w:rFonts w:ascii="Biondi" w:hAnsi="Biondi"/>
          <w:color w:val="800000"/>
          <w:sz w:val="20"/>
          <w:szCs w:val="20"/>
        </w:rPr>
      </w:pPr>
    </w:p>
    <w:p w14:paraId="189C6DAF" w14:textId="77777777" w:rsidR="00050CB0" w:rsidRPr="004C3691" w:rsidRDefault="00F52903" w:rsidP="004C3691">
      <w:pPr>
        <w:jc w:val="center"/>
        <w:rPr>
          <w:rFonts w:ascii="Biondi" w:hAnsi="Biondi"/>
          <w:color w:val="800000"/>
        </w:rPr>
      </w:pPr>
      <w:r w:rsidRPr="004C3691">
        <w:rPr>
          <w:rFonts w:ascii="Biondi" w:hAnsi="Biondi"/>
          <w:color w:val="800000"/>
        </w:rPr>
        <w:t>A tradition of Phi Alpha Kappa Christian Fraternity since 1934</w:t>
      </w:r>
    </w:p>
    <w:p w14:paraId="44288992" w14:textId="77777777" w:rsidR="00753695" w:rsidRDefault="007058A4" w:rsidP="00050CB0">
      <w:pPr>
        <w:rPr>
          <w:color w:val="800000"/>
          <w:sz w:val="20"/>
          <w:szCs w:val="20"/>
        </w:rPr>
      </w:pPr>
      <w:r>
        <w:rPr>
          <w:noProof/>
          <w:color w:val="800000"/>
          <w:sz w:val="20"/>
          <w:szCs w:val="20"/>
        </w:rPr>
        <mc:AlternateContent>
          <mc:Choice Requires="wps">
            <w:drawing>
              <wp:anchor distT="0" distB="0" distL="114300" distR="114300" simplePos="0" relativeHeight="251653120" behindDoc="0" locked="0" layoutInCell="1" allowOverlap="1" wp14:anchorId="0DE43ACA" wp14:editId="07B007CA">
                <wp:simplePos x="0" y="0"/>
                <wp:positionH relativeFrom="column">
                  <wp:align>center</wp:align>
                </wp:positionH>
                <wp:positionV relativeFrom="paragraph">
                  <wp:posOffset>81280</wp:posOffset>
                </wp:positionV>
                <wp:extent cx="5943600" cy="0"/>
                <wp:effectExtent l="0" t="19050" r="0" b="19050"/>
                <wp:wrapNone/>
                <wp:docPr id="4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312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6.4pt" to="46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" strokecolor="maroon" strokeweight="3pt"/>
            </w:pict>
          </mc:Fallback>
        </mc:AlternateContent>
      </w:r>
    </w:p>
    <w:p w14:paraId="62328C50" w14:textId="77777777" w:rsidR="00050CB0" w:rsidRDefault="00050CB0" w:rsidP="00753695"/>
    <w:p w14:paraId="483DD6F1" w14:textId="77777777" w:rsidR="00436460" w:rsidRPr="00B51BA6" w:rsidRDefault="00436460" w:rsidP="00B51BA6">
      <w:pPr>
        <w:jc w:val="center"/>
        <w:rPr>
          <w:b/>
          <w:sz w:val="28"/>
          <w:szCs w:val="28"/>
        </w:rPr>
      </w:pPr>
      <w:r w:rsidRPr="00B51BA6">
        <w:rPr>
          <w:b/>
          <w:sz w:val="28"/>
          <w:szCs w:val="28"/>
        </w:rPr>
        <w:t>Presidential Greetings</w:t>
      </w:r>
    </w:p>
    <w:p w14:paraId="076BBB63" w14:textId="77777777" w:rsidR="00436460" w:rsidRPr="00753695" w:rsidRDefault="00436460" w:rsidP="00753695"/>
    <w:p w14:paraId="4B0084A7" w14:textId="77777777" w:rsidR="00436460" w:rsidRDefault="00436460" w:rsidP="00436460">
      <w:r>
        <w:t>Dear</w:t>
      </w:r>
      <w:r w:rsidR="006143DB">
        <w:t>est</w:t>
      </w:r>
      <w:r>
        <w:t xml:space="preserve"> Alumni and Friends of Phi Alpha Kappa,</w:t>
      </w:r>
    </w:p>
    <w:p w14:paraId="6DEDE3A4" w14:textId="77777777" w:rsidR="00436460" w:rsidRDefault="00436460" w:rsidP="00436460"/>
    <w:p w14:paraId="5601EEDB" w14:textId="17D2C51D" w:rsidR="009C485C" w:rsidRDefault="00C60B0F" w:rsidP="00302B0E">
      <w:pPr>
        <w:jc w:val="both"/>
      </w:pPr>
      <w:r>
        <w:t xml:space="preserve">Greetings </w:t>
      </w:r>
      <w:r w:rsidR="00CE043B">
        <w:t>from the Active Chapter here in Ann Arbor</w:t>
      </w:r>
      <w:r w:rsidR="007A418A">
        <w:t xml:space="preserve">! We are now into the heart of the school year and members and pledges alike are busy studying for </w:t>
      </w:r>
      <w:r w:rsidR="00E34E77">
        <w:t>finals</w:t>
      </w:r>
      <w:r w:rsidR="007A418A">
        <w:t xml:space="preserve">, looking forward to </w:t>
      </w:r>
      <w:r w:rsidR="00E34E77">
        <w:t>Christmas</w:t>
      </w:r>
      <w:r w:rsidR="007A418A">
        <w:t xml:space="preserve"> break.</w:t>
      </w:r>
    </w:p>
    <w:p w14:paraId="5AAE0D1E" w14:textId="77777777" w:rsidR="00C60B0F" w:rsidRDefault="00C60B0F" w:rsidP="00302B0E">
      <w:pPr>
        <w:jc w:val="both"/>
      </w:pPr>
    </w:p>
    <w:p w14:paraId="23353B1A" w14:textId="1C72F0FD" w:rsidR="009C485C" w:rsidRDefault="009C485C" w:rsidP="00302B0E">
      <w:pPr>
        <w:jc w:val="both"/>
      </w:pPr>
      <w:r>
        <w:t xml:space="preserve">The fraternity is </w:t>
      </w:r>
      <w:r w:rsidR="004B4271">
        <w:t>off to a great start, although our numbers are not quite as high as they have been in the past.</w:t>
      </w:r>
      <w:r w:rsidR="00BD5116">
        <w:t xml:space="preserve"> </w:t>
      </w:r>
      <w:r w:rsidR="004B4271">
        <w:t xml:space="preserve">We currently have </w:t>
      </w:r>
      <w:r w:rsidR="007A418A">
        <w:t>17</w:t>
      </w:r>
      <w:r w:rsidR="00BD5116">
        <w:t xml:space="preserve"> actives</w:t>
      </w:r>
      <w:r>
        <w:t xml:space="preserve"> </w:t>
      </w:r>
      <w:r w:rsidR="00A968D2">
        <w:t xml:space="preserve">and </w:t>
      </w:r>
      <w:r w:rsidR="004B4271">
        <w:t>5</w:t>
      </w:r>
      <w:r w:rsidR="00A968D2">
        <w:t xml:space="preserve"> pledges, </w:t>
      </w:r>
      <w:r w:rsidR="004B4271">
        <w:t>but</w:t>
      </w:r>
      <w:r w:rsidR="00BD5116">
        <w:t xml:space="preserve"> </w:t>
      </w:r>
      <w:r>
        <w:t xml:space="preserve">we are </w:t>
      </w:r>
      <w:r w:rsidR="004B4271">
        <w:t>employing some new strategies in recruiting in hopes of becoming better known on campus</w:t>
      </w:r>
      <w:r>
        <w:t>.</w:t>
      </w:r>
      <w:r w:rsidR="004B4271">
        <w:t xml:space="preserve"> As we look to continue </w:t>
      </w:r>
      <w:r>
        <w:t>to be a light at Michigan and in Ann Arbor, I ask that if you know of anyone who is looking for a place to live among Christian men at the University of Michigan, tell them about the great frate</w:t>
      </w:r>
      <w:r w:rsidR="004B4271">
        <w:t xml:space="preserve">rnity that is Phi Alpha Kappa. </w:t>
      </w:r>
      <w:r>
        <w:t xml:space="preserve">We hope that through </w:t>
      </w:r>
      <w:r w:rsidR="004B4271">
        <w:t>our extensive alumni breadth and outreach on campus</w:t>
      </w:r>
      <w:r>
        <w:t xml:space="preserve"> we can attract Christian men of character to join our brotherhood, and carry on the traditions of the Dutch House for years to come.</w:t>
      </w:r>
    </w:p>
    <w:p w14:paraId="4C290B5E" w14:textId="77777777" w:rsidR="009C485C" w:rsidRDefault="009C485C" w:rsidP="00302B0E">
      <w:pPr>
        <w:jc w:val="both"/>
      </w:pPr>
    </w:p>
    <w:p w14:paraId="5DA5F475" w14:textId="65851C5D" w:rsidR="009C485C" w:rsidRDefault="00934323" w:rsidP="00302B0E">
      <w:pPr>
        <w:jc w:val="both"/>
      </w:pPr>
      <w:r>
        <w:t>I want to thank all of the alumni who were able to make it out to Alumni Day a few weeks ago</w:t>
      </w:r>
      <w:r w:rsidR="007A10EA">
        <w:t>.</w:t>
      </w:r>
      <w:r>
        <w:t xml:space="preserve"> It was great to fellowship together over food, enjoying each others company bridged by stories of time spent in Ann Arbor and with brothers of Phi Alpha Kappa. We are greatly blessed and appreciative of such supportive alumni. We especially thank the Alumni Board for their continued effort and improvement of the Dutch House and the members inhabiting it.</w:t>
      </w:r>
      <w:r w:rsidR="002D7CDE">
        <w:t xml:space="preserve"> We truly appreciate your prayer, encouragement and guidance.</w:t>
      </w:r>
    </w:p>
    <w:p w14:paraId="4B3FB6D2" w14:textId="77777777" w:rsidR="00C60B0F" w:rsidRDefault="00C60B0F" w:rsidP="00302B0E">
      <w:pPr>
        <w:jc w:val="both"/>
      </w:pPr>
    </w:p>
    <w:p w14:paraId="10652C8A" w14:textId="4372C812" w:rsidR="009C485C" w:rsidRDefault="002D7CDE" w:rsidP="00302B0E">
      <w:pPr>
        <w:jc w:val="both"/>
      </w:pPr>
      <w:r>
        <w:t xml:space="preserve">As a whole, things are going very well at Phi Alpha Kappa. Our brotherhood is beginning to develop roots with the pledges, and is growing even deeper </w:t>
      </w:r>
      <w:r w:rsidR="00E34E77">
        <w:t>amongst</w:t>
      </w:r>
      <w:r>
        <w:t xml:space="preserve"> actives. As we look to shine for God’s kingdom on campus, we ask for your continued prayers for deepening intimacy with the Father, and also between brothers. </w:t>
      </w:r>
    </w:p>
    <w:p w14:paraId="146A6D59" w14:textId="77777777" w:rsidR="009C485C" w:rsidRDefault="009C485C" w:rsidP="00302B0E">
      <w:pPr>
        <w:jc w:val="both"/>
      </w:pPr>
    </w:p>
    <w:p w14:paraId="51F1A02F" w14:textId="1EB4B93F" w:rsidR="009C485C" w:rsidRDefault="009C485C" w:rsidP="00302B0E">
      <w:pPr>
        <w:jc w:val="both"/>
      </w:pPr>
      <w:r>
        <w:t>God bless,</w:t>
      </w:r>
    </w:p>
    <w:p w14:paraId="3D9B1566" w14:textId="77777777" w:rsidR="009C485C" w:rsidRDefault="009C485C" w:rsidP="009C485C"/>
    <w:p w14:paraId="0190BA3B" w14:textId="5671D7FC" w:rsidR="009C485C" w:rsidRDefault="002D7CDE" w:rsidP="009C485C">
      <w:r>
        <w:t>Nate Woznick</w:t>
      </w:r>
    </w:p>
    <w:p w14:paraId="28452A8C" w14:textId="77777777" w:rsidR="009C485C" w:rsidRDefault="009C485C" w:rsidP="009C485C">
      <w:r>
        <w:t>Active Chapter President</w:t>
      </w:r>
    </w:p>
    <w:p w14:paraId="007E10C9" w14:textId="77777777" w:rsidR="009C485C" w:rsidRDefault="00C4707D" w:rsidP="009C485C">
      <w:hyperlink r:id="rId10" w:history="1">
        <w:r w:rsidR="009C485C" w:rsidRPr="00E418F7">
          <w:rPr>
            <w:rStyle w:val="Hyperlink"/>
          </w:rPr>
          <w:t>pres@phialphakappa.com</w:t>
        </w:r>
      </w:hyperlink>
    </w:p>
    <w:p w14:paraId="7F56986A" w14:textId="77777777" w:rsidR="00DB4149" w:rsidRDefault="00DB4149" w:rsidP="00753695">
      <w:pPr>
        <w:sectPr w:rsidR="00DB4149" w:rsidSect="00842078">
          <w:headerReference w:type="default" r:id="rId11"/>
          <w:footerReference w:type="even" r:id="rId12"/>
          <w:footerReference w:type="default" r:id="rId13"/>
          <w:headerReference w:type="first" r:id="rId14"/>
          <w:pgSz w:w="12240" w:h="15840"/>
          <w:pgMar w:top="1440" w:right="1440" w:bottom="1440" w:left="1440" w:header="720" w:footer="720" w:gutter="0"/>
          <w:cols w:space="720"/>
          <w:titlePg/>
          <w:docGrid w:linePitch="360"/>
        </w:sectPr>
      </w:pPr>
    </w:p>
    <w:p w14:paraId="38221534" w14:textId="77777777" w:rsidR="00436460" w:rsidRPr="00E36594" w:rsidRDefault="006F2966" w:rsidP="00436460">
      <w:pPr>
        <w:jc w:val="center"/>
        <w:rPr>
          <w:rFonts w:ascii="Biondi" w:hAnsi="Biondi"/>
          <w:color w:val="1F497D" w:themeColor="text2"/>
        </w:rPr>
      </w:pPr>
      <w:r>
        <w:rPr>
          <w:rFonts w:ascii="Biondi" w:hAnsi="Biondi"/>
          <w:b/>
          <w:color w:val="1F497D" w:themeColor="text2"/>
          <w:sz w:val="32"/>
          <w:szCs w:val="32"/>
        </w:rPr>
        <w:lastRenderedPageBreak/>
        <w:t>Table of Contents</w:t>
      </w:r>
    </w:p>
    <w:p w14:paraId="0E944EE0" w14:textId="77777777" w:rsidR="00436460" w:rsidRDefault="007058A4" w:rsidP="00436460">
      <w:pPr>
        <w:jc w:val="both"/>
      </w:pPr>
      <w:r>
        <w:rPr>
          <w:b/>
          <w:noProof/>
          <w:sz w:val="32"/>
          <w:szCs w:val="32"/>
        </w:rPr>
        <mc:AlternateContent>
          <mc:Choice Requires="wps">
            <w:drawing>
              <wp:anchor distT="0" distB="0" distL="114300" distR="114300" simplePos="0" relativeHeight="251654144" behindDoc="0" locked="0" layoutInCell="1" allowOverlap="1" wp14:anchorId="072790E6" wp14:editId="13EE8A18">
                <wp:simplePos x="0" y="0"/>
                <wp:positionH relativeFrom="column">
                  <wp:align>center</wp:align>
                </wp:positionH>
                <wp:positionV relativeFrom="paragraph">
                  <wp:posOffset>33020</wp:posOffset>
                </wp:positionV>
                <wp:extent cx="5943600" cy="0"/>
                <wp:effectExtent l="0" t="19050" r="0" b="19050"/>
                <wp:wrapNone/>
                <wp:docPr id="4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41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6pt" to="46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8hmFA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" strokecolor="maroon" strokeweight="2.5pt"/>
            </w:pict>
          </mc:Fallback>
        </mc:AlternateContent>
      </w:r>
    </w:p>
    <w:p w14:paraId="6AA298D3" w14:textId="77777777" w:rsidR="00436460" w:rsidRDefault="00436460" w:rsidP="00436460">
      <w:pPr>
        <w:jc w:val="both"/>
      </w:pPr>
    </w:p>
    <w:p w14:paraId="7ACDD25B" w14:textId="77777777" w:rsidR="006F2966" w:rsidRPr="00213152" w:rsidRDefault="006F2966" w:rsidP="00711302">
      <w:pPr>
        <w:tabs>
          <w:tab w:val="right" w:pos="9360"/>
        </w:tabs>
        <w:jc w:val="both"/>
        <w:rPr>
          <w:b/>
          <w:sz w:val="32"/>
          <w:szCs w:val="32"/>
        </w:rPr>
      </w:pPr>
      <w:r w:rsidRPr="006F2966">
        <w:rPr>
          <w:b/>
          <w:sz w:val="32"/>
          <w:szCs w:val="32"/>
        </w:rPr>
        <w:t>In this Issue</w:t>
      </w:r>
      <w:r>
        <w:rPr>
          <w:b/>
          <w:sz w:val="32"/>
          <w:szCs w:val="32"/>
        </w:rPr>
        <w:t>:</w:t>
      </w:r>
    </w:p>
    <w:sdt>
      <w:sdtPr>
        <w:rPr>
          <w:rFonts w:ascii="Times New Roman" w:eastAsia="Times New Roman" w:hAnsi="Times New Roman" w:cs="Times New Roman"/>
          <w:b w:val="0"/>
          <w:bCs w:val="0"/>
          <w:color w:val="auto"/>
          <w:sz w:val="24"/>
          <w:szCs w:val="24"/>
          <w:lang w:eastAsia="en-US"/>
        </w:rPr>
        <w:id w:val="-205635527"/>
        <w:docPartObj>
          <w:docPartGallery w:val="Table of Contents"/>
          <w:docPartUnique/>
        </w:docPartObj>
      </w:sdtPr>
      <w:sdtEndPr>
        <w:rPr>
          <w:noProof/>
        </w:rPr>
      </w:sdtEndPr>
      <w:sdtContent>
        <w:p w14:paraId="450BE8FD" w14:textId="77777777" w:rsidR="00C72507" w:rsidRPr="00D252C9" w:rsidRDefault="00C72507">
          <w:pPr>
            <w:pStyle w:val="TOCHeading"/>
            <w:rPr>
              <w:rFonts w:ascii="Times New Roman" w:hAnsi="Times New Roman" w:cs="Times New Roman"/>
              <w:sz w:val="24"/>
              <w:szCs w:val="24"/>
            </w:rPr>
          </w:pPr>
        </w:p>
        <w:p w14:paraId="462EB498" w14:textId="77777777" w:rsidR="00B51BA6" w:rsidRDefault="00C72507">
          <w:pPr>
            <w:pStyle w:val="TOC1"/>
            <w:tabs>
              <w:tab w:val="right" w:leader="dot" w:pos="9350"/>
            </w:tabs>
            <w:rPr>
              <w:noProof/>
              <w:sz w:val="24"/>
              <w:szCs w:val="24"/>
            </w:rPr>
          </w:pPr>
          <w:r w:rsidRPr="00D252C9">
            <w:rPr>
              <w:rFonts w:ascii="Times New Roman" w:hAnsi="Times New Roman" w:cs="Times New Roman"/>
              <w:sz w:val="24"/>
              <w:szCs w:val="24"/>
            </w:rPr>
            <w:fldChar w:fldCharType="begin"/>
          </w:r>
          <w:r w:rsidRPr="00D252C9">
            <w:rPr>
              <w:rFonts w:ascii="Times New Roman" w:hAnsi="Times New Roman" w:cs="Times New Roman"/>
              <w:sz w:val="24"/>
              <w:szCs w:val="24"/>
            </w:rPr>
            <w:instrText xml:space="preserve"> TOC \o "1-3" \h \z \u </w:instrText>
          </w:r>
          <w:r w:rsidRPr="00D252C9">
            <w:rPr>
              <w:rFonts w:ascii="Times New Roman" w:hAnsi="Times New Roman" w:cs="Times New Roman"/>
              <w:sz w:val="24"/>
              <w:szCs w:val="24"/>
            </w:rPr>
            <w:fldChar w:fldCharType="separate"/>
          </w:r>
          <w:r w:rsidR="00B51BA6" w:rsidRPr="006D39AE">
            <w:rPr>
              <w:rFonts w:ascii="Biondi" w:hAnsi="Biondi"/>
              <w:noProof/>
              <w:color w:val="1F497D" w:themeColor="text2"/>
            </w:rPr>
            <w:t>Announcements</w:t>
          </w:r>
          <w:r w:rsidR="00B51BA6">
            <w:rPr>
              <w:noProof/>
            </w:rPr>
            <w:tab/>
          </w:r>
          <w:r w:rsidR="00B51BA6">
            <w:rPr>
              <w:noProof/>
            </w:rPr>
            <w:fldChar w:fldCharType="begin"/>
          </w:r>
          <w:r w:rsidR="00B51BA6">
            <w:rPr>
              <w:noProof/>
            </w:rPr>
            <w:instrText xml:space="preserve"> PAGEREF _Toc322959957 \h </w:instrText>
          </w:r>
          <w:r w:rsidR="00B51BA6">
            <w:rPr>
              <w:noProof/>
            </w:rPr>
          </w:r>
          <w:r w:rsidR="00B51BA6">
            <w:rPr>
              <w:noProof/>
            </w:rPr>
            <w:fldChar w:fldCharType="separate"/>
          </w:r>
          <w:r w:rsidR="00B51BA6">
            <w:rPr>
              <w:noProof/>
            </w:rPr>
            <w:t>3</w:t>
          </w:r>
          <w:r w:rsidR="00B51BA6">
            <w:rPr>
              <w:noProof/>
            </w:rPr>
            <w:fldChar w:fldCharType="end"/>
          </w:r>
        </w:p>
        <w:p w14:paraId="08D2FC38" w14:textId="77777777" w:rsidR="00B51BA6" w:rsidRDefault="00B51BA6">
          <w:pPr>
            <w:pStyle w:val="TOC2"/>
            <w:tabs>
              <w:tab w:val="right" w:leader="dot" w:pos="9350"/>
            </w:tabs>
            <w:rPr>
              <w:noProof/>
              <w:sz w:val="24"/>
              <w:szCs w:val="24"/>
            </w:rPr>
          </w:pPr>
          <w:r w:rsidRPr="006D39AE">
            <w:rPr>
              <w:rFonts w:ascii="Times New Roman" w:hAnsi="Times New Roman" w:cs="Times New Roman"/>
              <w:noProof/>
            </w:rPr>
            <w:t>A Word about our Website</w:t>
          </w:r>
          <w:r>
            <w:rPr>
              <w:noProof/>
            </w:rPr>
            <w:tab/>
          </w:r>
          <w:r>
            <w:rPr>
              <w:noProof/>
            </w:rPr>
            <w:fldChar w:fldCharType="begin"/>
          </w:r>
          <w:r>
            <w:rPr>
              <w:noProof/>
            </w:rPr>
            <w:instrText xml:space="preserve"> PAGEREF _Toc322959958 \h </w:instrText>
          </w:r>
          <w:r>
            <w:rPr>
              <w:noProof/>
            </w:rPr>
          </w:r>
          <w:r>
            <w:rPr>
              <w:noProof/>
            </w:rPr>
            <w:fldChar w:fldCharType="separate"/>
          </w:r>
          <w:r>
            <w:rPr>
              <w:noProof/>
            </w:rPr>
            <w:t>3</w:t>
          </w:r>
          <w:r>
            <w:rPr>
              <w:noProof/>
            </w:rPr>
            <w:fldChar w:fldCharType="end"/>
          </w:r>
        </w:p>
        <w:p w14:paraId="2122B162" w14:textId="2C14714B" w:rsidR="00B51BA6" w:rsidRDefault="00E34E77" w:rsidP="00845AA9">
          <w:pPr>
            <w:pStyle w:val="TOC2"/>
            <w:tabs>
              <w:tab w:val="right" w:leader="dot" w:pos="9350"/>
            </w:tabs>
            <w:rPr>
              <w:noProof/>
            </w:rPr>
          </w:pPr>
          <w:r>
            <w:rPr>
              <w:rFonts w:ascii="Times New Roman" w:hAnsi="Times New Roman" w:cs="Times New Roman"/>
              <w:noProof/>
            </w:rPr>
            <w:t>Phi Alpha Kappa's Annual Spring Event: "The Smoker"</w:t>
          </w:r>
          <w:r w:rsidR="00B51BA6">
            <w:rPr>
              <w:noProof/>
            </w:rPr>
            <w:tab/>
          </w:r>
          <w:r w:rsidR="00B51BA6">
            <w:rPr>
              <w:noProof/>
            </w:rPr>
            <w:fldChar w:fldCharType="begin"/>
          </w:r>
          <w:r w:rsidR="00B51BA6">
            <w:rPr>
              <w:noProof/>
            </w:rPr>
            <w:instrText xml:space="preserve"> PAGEREF _Toc322959959 \h </w:instrText>
          </w:r>
          <w:r w:rsidR="00B51BA6">
            <w:rPr>
              <w:noProof/>
            </w:rPr>
          </w:r>
          <w:r w:rsidR="00B51BA6">
            <w:rPr>
              <w:noProof/>
            </w:rPr>
            <w:fldChar w:fldCharType="separate"/>
          </w:r>
          <w:r w:rsidR="00B51BA6">
            <w:rPr>
              <w:noProof/>
            </w:rPr>
            <w:t>3</w:t>
          </w:r>
          <w:r w:rsidR="00B51BA6">
            <w:rPr>
              <w:noProof/>
            </w:rPr>
            <w:fldChar w:fldCharType="end"/>
          </w:r>
        </w:p>
        <w:p w14:paraId="2EEE6C76" w14:textId="535F8F97" w:rsidR="00845AA9" w:rsidRDefault="00EB2BE8" w:rsidP="00845AA9">
          <w:pPr>
            <w:pStyle w:val="TOC2"/>
            <w:tabs>
              <w:tab w:val="right" w:leader="dot" w:pos="9350"/>
            </w:tabs>
            <w:rPr>
              <w:noProof/>
            </w:rPr>
          </w:pPr>
          <w:r>
            <w:rPr>
              <w:rFonts w:ascii="Times New Roman" w:hAnsi="Times New Roman" w:cs="Times New Roman"/>
              <w:noProof/>
            </w:rPr>
            <w:t>Phi Alpha Kappa Pint Glasses</w:t>
          </w:r>
          <w:r w:rsidR="00845AA9">
            <w:rPr>
              <w:noProof/>
            </w:rPr>
            <w:tab/>
          </w:r>
          <w:r w:rsidR="00112E45">
            <w:rPr>
              <w:noProof/>
            </w:rPr>
            <w:t>4</w:t>
          </w:r>
        </w:p>
        <w:p w14:paraId="45E99957" w14:textId="72DD196F" w:rsidR="00EB2BE8" w:rsidRPr="00EB2BE8" w:rsidRDefault="00EB2BE8" w:rsidP="00EB2BE8">
          <w:pPr>
            <w:pStyle w:val="TOC2"/>
            <w:tabs>
              <w:tab w:val="right" w:leader="dot" w:pos="9350"/>
            </w:tabs>
            <w:rPr>
              <w:noProof/>
            </w:rPr>
          </w:pPr>
          <w:r>
            <w:rPr>
              <w:rFonts w:ascii="Times New Roman" w:hAnsi="Times New Roman" w:cs="Times New Roman"/>
              <w:noProof/>
            </w:rPr>
            <w:t>In Memoriam</w:t>
          </w:r>
          <w:r>
            <w:rPr>
              <w:noProof/>
            </w:rPr>
            <w:tab/>
            <w:t>4</w:t>
          </w:r>
        </w:p>
        <w:p w14:paraId="4AFBC98D" w14:textId="69A66252" w:rsidR="00B51BA6" w:rsidRDefault="00B51BA6">
          <w:pPr>
            <w:pStyle w:val="TOC1"/>
            <w:tabs>
              <w:tab w:val="right" w:leader="dot" w:pos="9350"/>
            </w:tabs>
            <w:rPr>
              <w:noProof/>
              <w:sz w:val="24"/>
              <w:szCs w:val="24"/>
            </w:rPr>
          </w:pPr>
          <w:r w:rsidRPr="006D39AE">
            <w:rPr>
              <w:rFonts w:ascii="Biondi" w:hAnsi="Biondi"/>
              <w:noProof/>
              <w:color w:val="1F497D" w:themeColor="text2"/>
            </w:rPr>
            <w:t>Officer Reports</w:t>
          </w:r>
          <w:r>
            <w:rPr>
              <w:noProof/>
            </w:rPr>
            <w:tab/>
          </w:r>
          <w:r w:rsidR="00112E45">
            <w:rPr>
              <w:noProof/>
            </w:rPr>
            <w:t>5</w:t>
          </w:r>
        </w:p>
        <w:p w14:paraId="387014F8" w14:textId="0193F151" w:rsidR="00B51BA6" w:rsidRDefault="00B51BA6">
          <w:pPr>
            <w:pStyle w:val="TOC2"/>
            <w:tabs>
              <w:tab w:val="right" w:leader="dot" w:pos="9350"/>
            </w:tabs>
            <w:rPr>
              <w:noProof/>
              <w:sz w:val="24"/>
              <w:szCs w:val="24"/>
            </w:rPr>
          </w:pPr>
          <w:r w:rsidRPr="006D39AE">
            <w:rPr>
              <w:rFonts w:ascii="Times New Roman" w:hAnsi="Times New Roman" w:cs="Times New Roman"/>
              <w:noProof/>
            </w:rPr>
            <w:t>Vice President Report</w:t>
          </w:r>
          <w:r>
            <w:rPr>
              <w:noProof/>
            </w:rPr>
            <w:tab/>
          </w:r>
          <w:r w:rsidR="00112E45">
            <w:rPr>
              <w:noProof/>
            </w:rPr>
            <w:t>5</w:t>
          </w:r>
        </w:p>
        <w:p w14:paraId="3EE13367" w14:textId="096FA368" w:rsidR="00B51BA6" w:rsidRDefault="00B51BA6">
          <w:pPr>
            <w:pStyle w:val="TOC2"/>
            <w:tabs>
              <w:tab w:val="right" w:leader="dot" w:pos="9350"/>
            </w:tabs>
            <w:rPr>
              <w:noProof/>
              <w:sz w:val="24"/>
              <w:szCs w:val="24"/>
            </w:rPr>
          </w:pPr>
          <w:r w:rsidRPr="006D39AE">
            <w:rPr>
              <w:rFonts w:ascii="Times New Roman" w:hAnsi="Times New Roman" w:cs="Times New Roman"/>
              <w:noProof/>
            </w:rPr>
            <w:t>Business Manager Report</w:t>
          </w:r>
          <w:r>
            <w:rPr>
              <w:noProof/>
            </w:rPr>
            <w:tab/>
          </w:r>
          <w:r w:rsidR="00F503CE">
            <w:rPr>
              <w:noProof/>
            </w:rPr>
            <w:t>6</w:t>
          </w:r>
        </w:p>
        <w:p w14:paraId="607DD0EE" w14:textId="685173D1" w:rsidR="00B51BA6" w:rsidRDefault="00B51BA6">
          <w:pPr>
            <w:pStyle w:val="TOC2"/>
            <w:tabs>
              <w:tab w:val="right" w:leader="dot" w:pos="9350"/>
            </w:tabs>
            <w:rPr>
              <w:noProof/>
              <w:sz w:val="24"/>
              <w:szCs w:val="24"/>
            </w:rPr>
          </w:pPr>
          <w:r w:rsidRPr="006D39AE">
            <w:rPr>
              <w:rFonts w:ascii="Times New Roman" w:hAnsi="Times New Roman" w:cs="Times New Roman"/>
              <w:noProof/>
            </w:rPr>
            <w:t>Sergeant-At-Arms Report</w:t>
          </w:r>
          <w:r>
            <w:rPr>
              <w:noProof/>
            </w:rPr>
            <w:tab/>
          </w:r>
          <w:r w:rsidR="00F503CE">
            <w:rPr>
              <w:noProof/>
            </w:rPr>
            <w:t>6</w:t>
          </w:r>
        </w:p>
        <w:p w14:paraId="55C5247C" w14:textId="185CC20F" w:rsidR="00B51BA6" w:rsidRDefault="00B51BA6">
          <w:pPr>
            <w:pStyle w:val="TOC2"/>
            <w:tabs>
              <w:tab w:val="right" w:leader="dot" w:pos="9350"/>
            </w:tabs>
            <w:rPr>
              <w:noProof/>
              <w:sz w:val="24"/>
              <w:szCs w:val="24"/>
            </w:rPr>
          </w:pPr>
          <w:r w:rsidRPr="006D39AE">
            <w:rPr>
              <w:rFonts w:ascii="Times New Roman" w:hAnsi="Times New Roman" w:cs="Times New Roman"/>
              <w:noProof/>
            </w:rPr>
            <w:t>Steward Report</w:t>
          </w:r>
          <w:r>
            <w:rPr>
              <w:noProof/>
            </w:rPr>
            <w:tab/>
          </w:r>
          <w:r w:rsidR="00F503CE">
            <w:rPr>
              <w:noProof/>
            </w:rPr>
            <w:t>6</w:t>
          </w:r>
        </w:p>
        <w:p w14:paraId="071583B7" w14:textId="16EB1FCF" w:rsidR="00B51BA6" w:rsidRDefault="00B51BA6">
          <w:pPr>
            <w:pStyle w:val="TOC2"/>
            <w:tabs>
              <w:tab w:val="right" w:leader="dot" w:pos="9350"/>
            </w:tabs>
            <w:rPr>
              <w:noProof/>
              <w:sz w:val="24"/>
              <w:szCs w:val="24"/>
            </w:rPr>
          </w:pPr>
          <w:r w:rsidRPr="006D39AE">
            <w:rPr>
              <w:rFonts w:ascii="Times New Roman" w:hAnsi="Times New Roman" w:cs="Times New Roman"/>
              <w:noProof/>
            </w:rPr>
            <w:t>Social Chairman Report</w:t>
          </w:r>
          <w:r>
            <w:rPr>
              <w:noProof/>
            </w:rPr>
            <w:tab/>
          </w:r>
          <w:r w:rsidR="00F503CE">
            <w:rPr>
              <w:noProof/>
            </w:rPr>
            <w:t>6</w:t>
          </w:r>
        </w:p>
        <w:p w14:paraId="5F6AAEB6" w14:textId="777F4BA3" w:rsidR="00B51BA6" w:rsidRDefault="00B51BA6">
          <w:pPr>
            <w:pStyle w:val="TOC2"/>
            <w:tabs>
              <w:tab w:val="right" w:leader="dot" w:pos="9350"/>
            </w:tabs>
            <w:rPr>
              <w:noProof/>
              <w:sz w:val="24"/>
              <w:szCs w:val="24"/>
            </w:rPr>
          </w:pPr>
          <w:r w:rsidRPr="006D39AE">
            <w:rPr>
              <w:rFonts w:ascii="Times New Roman" w:hAnsi="Times New Roman" w:cs="Times New Roman"/>
              <w:noProof/>
            </w:rPr>
            <w:t>Pledge Chairmen Report</w:t>
          </w:r>
          <w:r>
            <w:rPr>
              <w:noProof/>
            </w:rPr>
            <w:tab/>
          </w:r>
          <w:r w:rsidR="00F503CE">
            <w:rPr>
              <w:noProof/>
            </w:rPr>
            <w:t>7</w:t>
          </w:r>
        </w:p>
        <w:p w14:paraId="1ABD74E7" w14:textId="5A0ABEED" w:rsidR="00B51BA6" w:rsidRDefault="00B51BA6">
          <w:pPr>
            <w:pStyle w:val="TOC2"/>
            <w:tabs>
              <w:tab w:val="right" w:leader="dot" w:pos="9350"/>
            </w:tabs>
            <w:rPr>
              <w:noProof/>
              <w:sz w:val="24"/>
              <w:szCs w:val="24"/>
            </w:rPr>
          </w:pPr>
          <w:r w:rsidRPr="006D39AE">
            <w:rPr>
              <w:rFonts w:ascii="Times New Roman" w:hAnsi="Times New Roman" w:cs="Times New Roman"/>
              <w:noProof/>
            </w:rPr>
            <w:t>Athletic Chairman Report</w:t>
          </w:r>
          <w:r>
            <w:rPr>
              <w:noProof/>
            </w:rPr>
            <w:tab/>
          </w:r>
          <w:r w:rsidR="00F503CE">
            <w:rPr>
              <w:noProof/>
            </w:rPr>
            <w:t>7</w:t>
          </w:r>
        </w:p>
        <w:p w14:paraId="713A9443" w14:textId="314D232E" w:rsidR="00B51BA6" w:rsidRDefault="00B51BA6">
          <w:pPr>
            <w:pStyle w:val="TOC2"/>
            <w:tabs>
              <w:tab w:val="right" w:leader="dot" w:pos="9350"/>
            </w:tabs>
            <w:rPr>
              <w:noProof/>
              <w:sz w:val="24"/>
              <w:szCs w:val="24"/>
            </w:rPr>
          </w:pPr>
          <w:r w:rsidRPr="006D39AE">
            <w:rPr>
              <w:rFonts w:ascii="Times New Roman" w:hAnsi="Times New Roman" w:cs="Times New Roman"/>
              <w:noProof/>
            </w:rPr>
            <w:t>Historian Report</w:t>
          </w:r>
          <w:r>
            <w:rPr>
              <w:noProof/>
            </w:rPr>
            <w:tab/>
          </w:r>
          <w:r w:rsidR="00F503CE">
            <w:rPr>
              <w:noProof/>
            </w:rPr>
            <w:t>7</w:t>
          </w:r>
        </w:p>
        <w:p w14:paraId="6F56C014" w14:textId="0ECFDF5B" w:rsidR="00B51BA6" w:rsidRDefault="00B51BA6">
          <w:pPr>
            <w:pStyle w:val="TOC2"/>
            <w:tabs>
              <w:tab w:val="right" w:leader="dot" w:pos="9350"/>
            </w:tabs>
            <w:rPr>
              <w:noProof/>
              <w:sz w:val="24"/>
              <w:szCs w:val="24"/>
            </w:rPr>
          </w:pPr>
          <w:r w:rsidRPr="006D39AE">
            <w:rPr>
              <w:rFonts w:ascii="Times New Roman" w:hAnsi="Times New Roman" w:cs="Times New Roman"/>
              <w:noProof/>
            </w:rPr>
            <w:t>Beastmaster Report</w:t>
          </w:r>
          <w:r>
            <w:rPr>
              <w:noProof/>
            </w:rPr>
            <w:tab/>
          </w:r>
          <w:r w:rsidR="00F503CE">
            <w:rPr>
              <w:noProof/>
            </w:rPr>
            <w:t>7</w:t>
          </w:r>
        </w:p>
        <w:p w14:paraId="6E13B546" w14:textId="33151234" w:rsidR="00B51BA6" w:rsidRDefault="00B51BA6">
          <w:pPr>
            <w:pStyle w:val="TOC2"/>
            <w:tabs>
              <w:tab w:val="right" w:leader="dot" w:pos="9350"/>
            </w:tabs>
            <w:rPr>
              <w:noProof/>
              <w:sz w:val="24"/>
              <w:szCs w:val="24"/>
            </w:rPr>
          </w:pPr>
          <w:r w:rsidRPr="006D39AE">
            <w:rPr>
              <w:rFonts w:ascii="Times New Roman" w:hAnsi="Times New Roman" w:cs="Times New Roman"/>
              <w:noProof/>
            </w:rPr>
            <w:t>Chaplain Report</w:t>
          </w:r>
          <w:r>
            <w:rPr>
              <w:noProof/>
            </w:rPr>
            <w:tab/>
          </w:r>
          <w:r w:rsidR="00F503CE">
            <w:rPr>
              <w:noProof/>
            </w:rPr>
            <w:t>8</w:t>
          </w:r>
        </w:p>
        <w:p w14:paraId="051E41EF" w14:textId="7D9D1651" w:rsidR="00B51BA6" w:rsidRDefault="00B51BA6">
          <w:pPr>
            <w:pStyle w:val="TOC2"/>
            <w:tabs>
              <w:tab w:val="right" w:leader="dot" w:pos="9350"/>
            </w:tabs>
            <w:rPr>
              <w:noProof/>
              <w:sz w:val="24"/>
              <w:szCs w:val="24"/>
            </w:rPr>
          </w:pPr>
          <w:r w:rsidRPr="006D39AE">
            <w:rPr>
              <w:rFonts w:ascii="Times New Roman" w:hAnsi="Times New Roman" w:cs="Times New Roman"/>
              <w:noProof/>
            </w:rPr>
            <w:t>Charity Chairman Report</w:t>
          </w:r>
          <w:r>
            <w:rPr>
              <w:noProof/>
            </w:rPr>
            <w:tab/>
          </w:r>
          <w:r w:rsidR="00F503CE">
            <w:rPr>
              <w:noProof/>
            </w:rPr>
            <w:t>8</w:t>
          </w:r>
        </w:p>
        <w:p w14:paraId="479D37BA" w14:textId="0DEC7067" w:rsidR="00B51BA6" w:rsidRDefault="00B51BA6" w:rsidP="00F60F76">
          <w:pPr>
            <w:pStyle w:val="TOC1"/>
            <w:tabs>
              <w:tab w:val="right" w:leader="dot" w:pos="9350"/>
            </w:tabs>
            <w:rPr>
              <w:noProof/>
              <w:sz w:val="24"/>
              <w:szCs w:val="24"/>
            </w:rPr>
          </w:pPr>
          <w:r w:rsidRPr="006D39AE">
            <w:rPr>
              <w:rFonts w:ascii="Biondi" w:hAnsi="Biondi"/>
              <w:noProof/>
              <w:color w:val="1F497D" w:themeColor="text2"/>
            </w:rPr>
            <w:t xml:space="preserve">Meet the </w:t>
          </w:r>
          <w:r w:rsidR="00A7780C">
            <w:rPr>
              <w:rFonts w:ascii="Biondi" w:hAnsi="Biondi"/>
              <w:noProof/>
              <w:color w:val="1F497D" w:themeColor="text2"/>
            </w:rPr>
            <w:t>Pledges</w:t>
          </w:r>
          <w:r>
            <w:rPr>
              <w:noProof/>
            </w:rPr>
            <w:tab/>
          </w:r>
          <w:r w:rsidR="00F503CE">
            <w:rPr>
              <w:noProof/>
            </w:rPr>
            <w:t>9</w:t>
          </w:r>
        </w:p>
        <w:p w14:paraId="756FB322" w14:textId="7D62CCBA" w:rsidR="00B51BA6" w:rsidRDefault="00F60F76">
          <w:pPr>
            <w:pStyle w:val="TOC2"/>
            <w:tabs>
              <w:tab w:val="right" w:leader="dot" w:pos="9350"/>
            </w:tabs>
            <w:rPr>
              <w:noProof/>
              <w:sz w:val="24"/>
              <w:szCs w:val="24"/>
            </w:rPr>
          </w:pPr>
          <w:r>
            <w:rPr>
              <w:rFonts w:ascii="Times New Roman" w:hAnsi="Times New Roman" w:cs="Times New Roman"/>
              <w:noProof/>
            </w:rPr>
            <w:t>Daniel Botting by Jonathan Timma</w:t>
          </w:r>
          <w:r w:rsidR="00B51BA6">
            <w:rPr>
              <w:noProof/>
            </w:rPr>
            <w:tab/>
          </w:r>
          <w:r w:rsidR="00B51BA6">
            <w:rPr>
              <w:noProof/>
            </w:rPr>
            <w:fldChar w:fldCharType="begin"/>
          </w:r>
          <w:r w:rsidR="00B51BA6">
            <w:rPr>
              <w:noProof/>
            </w:rPr>
            <w:instrText xml:space="preserve"> PAGEREF _Toc322959975 \h </w:instrText>
          </w:r>
          <w:r w:rsidR="00B51BA6">
            <w:rPr>
              <w:noProof/>
            </w:rPr>
          </w:r>
          <w:r w:rsidR="00B51BA6">
            <w:rPr>
              <w:noProof/>
            </w:rPr>
            <w:fldChar w:fldCharType="separate"/>
          </w:r>
          <w:r w:rsidR="00B51BA6">
            <w:rPr>
              <w:noProof/>
            </w:rPr>
            <w:t>9</w:t>
          </w:r>
          <w:r w:rsidR="00B51BA6">
            <w:rPr>
              <w:noProof/>
            </w:rPr>
            <w:fldChar w:fldCharType="end"/>
          </w:r>
        </w:p>
        <w:p w14:paraId="59381404" w14:textId="4891FC28" w:rsidR="00B51BA6" w:rsidRDefault="00F60F76">
          <w:pPr>
            <w:pStyle w:val="TOC2"/>
            <w:tabs>
              <w:tab w:val="right" w:leader="dot" w:pos="9350"/>
            </w:tabs>
            <w:rPr>
              <w:noProof/>
              <w:sz w:val="24"/>
              <w:szCs w:val="24"/>
            </w:rPr>
          </w:pPr>
          <w:r>
            <w:rPr>
              <w:rFonts w:ascii="Times New Roman" w:hAnsi="Times New Roman" w:cs="Times New Roman"/>
              <w:noProof/>
            </w:rPr>
            <w:t>Josh Fagerlin by Zack Felker</w:t>
          </w:r>
          <w:r w:rsidR="00B51BA6">
            <w:rPr>
              <w:noProof/>
            </w:rPr>
            <w:tab/>
          </w:r>
          <w:r w:rsidR="00B51BA6">
            <w:rPr>
              <w:noProof/>
            </w:rPr>
            <w:fldChar w:fldCharType="begin"/>
          </w:r>
          <w:r w:rsidR="00B51BA6">
            <w:rPr>
              <w:noProof/>
            </w:rPr>
            <w:instrText xml:space="preserve"> PAGEREF _Toc322959976 \h </w:instrText>
          </w:r>
          <w:r w:rsidR="00B51BA6">
            <w:rPr>
              <w:noProof/>
            </w:rPr>
          </w:r>
          <w:r w:rsidR="00B51BA6">
            <w:rPr>
              <w:noProof/>
            </w:rPr>
            <w:fldChar w:fldCharType="separate"/>
          </w:r>
          <w:r w:rsidR="00B51BA6">
            <w:rPr>
              <w:noProof/>
            </w:rPr>
            <w:t>9</w:t>
          </w:r>
          <w:r w:rsidR="00B51BA6">
            <w:rPr>
              <w:noProof/>
            </w:rPr>
            <w:fldChar w:fldCharType="end"/>
          </w:r>
        </w:p>
        <w:p w14:paraId="5764B03F" w14:textId="00868EE1" w:rsidR="00B51BA6" w:rsidRDefault="00F60F76">
          <w:pPr>
            <w:pStyle w:val="TOC2"/>
            <w:tabs>
              <w:tab w:val="right" w:leader="dot" w:pos="9350"/>
            </w:tabs>
            <w:rPr>
              <w:noProof/>
              <w:sz w:val="24"/>
              <w:szCs w:val="24"/>
            </w:rPr>
          </w:pPr>
          <w:r>
            <w:rPr>
              <w:rFonts w:ascii="Times New Roman" w:hAnsi="Times New Roman" w:cs="Times New Roman"/>
              <w:noProof/>
            </w:rPr>
            <w:t>Daniel Ridderbos by Jacob Molewyk</w:t>
          </w:r>
          <w:r w:rsidR="00B51BA6">
            <w:rPr>
              <w:noProof/>
            </w:rPr>
            <w:tab/>
          </w:r>
          <w:r w:rsidR="00B51BA6">
            <w:rPr>
              <w:noProof/>
            </w:rPr>
            <w:fldChar w:fldCharType="begin"/>
          </w:r>
          <w:r w:rsidR="00B51BA6">
            <w:rPr>
              <w:noProof/>
            </w:rPr>
            <w:instrText xml:space="preserve"> PAGEREF _Toc322959977 \h </w:instrText>
          </w:r>
          <w:r w:rsidR="00B51BA6">
            <w:rPr>
              <w:noProof/>
            </w:rPr>
          </w:r>
          <w:r w:rsidR="00B51BA6">
            <w:rPr>
              <w:noProof/>
            </w:rPr>
            <w:fldChar w:fldCharType="separate"/>
          </w:r>
          <w:r w:rsidR="00B51BA6">
            <w:rPr>
              <w:noProof/>
            </w:rPr>
            <w:t>10</w:t>
          </w:r>
          <w:r w:rsidR="00B51BA6">
            <w:rPr>
              <w:noProof/>
            </w:rPr>
            <w:fldChar w:fldCharType="end"/>
          </w:r>
        </w:p>
        <w:p w14:paraId="4CCA5613" w14:textId="63CA464B" w:rsidR="00B51BA6" w:rsidRDefault="00F60F76">
          <w:pPr>
            <w:pStyle w:val="TOC2"/>
            <w:tabs>
              <w:tab w:val="right" w:leader="dot" w:pos="9350"/>
            </w:tabs>
            <w:rPr>
              <w:noProof/>
              <w:sz w:val="24"/>
              <w:szCs w:val="24"/>
            </w:rPr>
          </w:pPr>
          <w:r>
            <w:rPr>
              <w:rFonts w:ascii="Times New Roman" w:hAnsi="Times New Roman" w:cs="Times New Roman"/>
              <w:noProof/>
            </w:rPr>
            <w:t>Joseph Wang by Curt Silverthorn</w:t>
          </w:r>
          <w:r w:rsidR="00B51BA6">
            <w:rPr>
              <w:noProof/>
            </w:rPr>
            <w:tab/>
          </w:r>
          <w:r w:rsidR="00B51BA6">
            <w:rPr>
              <w:noProof/>
            </w:rPr>
            <w:fldChar w:fldCharType="begin"/>
          </w:r>
          <w:r w:rsidR="00B51BA6">
            <w:rPr>
              <w:noProof/>
            </w:rPr>
            <w:instrText xml:space="preserve"> PAGEREF _Toc322959978 \h </w:instrText>
          </w:r>
          <w:r w:rsidR="00B51BA6">
            <w:rPr>
              <w:noProof/>
            </w:rPr>
          </w:r>
          <w:r w:rsidR="00B51BA6">
            <w:rPr>
              <w:noProof/>
            </w:rPr>
            <w:fldChar w:fldCharType="separate"/>
          </w:r>
          <w:r w:rsidR="00B51BA6">
            <w:rPr>
              <w:noProof/>
            </w:rPr>
            <w:t>10</w:t>
          </w:r>
          <w:r w:rsidR="00B51BA6">
            <w:rPr>
              <w:noProof/>
            </w:rPr>
            <w:fldChar w:fldCharType="end"/>
          </w:r>
        </w:p>
        <w:p w14:paraId="0954F40B" w14:textId="48AD9602" w:rsidR="00B51BA6" w:rsidRDefault="00F60F76">
          <w:pPr>
            <w:pStyle w:val="TOC2"/>
            <w:tabs>
              <w:tab w:val="right" w:leader="dot" w:pos="9350"/>
            </w:tabs>
            <w:rPr>
              <w:noProof/>
              <w:sz w:val="24"/>
              <w:szCs w:val="24"/>
            </w:rPr>
          </w:pPr>
          <w:r>
            <w:rPr>
              <w:rFonts w:ascii="Times New Roman" w:hAnsi="Times New Roman" w:cs="Times New Roman"/>
              <w:noProof/>
            </w:rPr>
            <w:t>Danny Yucra by Joe TenBroek</w:t>
          </w:r>
          <w:r w:rsidR="00B51BA6">
            <w:rPr>
              <w:noProof/>
            </w:rPr>
            <w:tab/>
          </w:r>
          <w:r w:rsidR="00B51BA6">
            <w:rPr>
              <w:noProof/>
            </w:rPr>
            <w:fldChar w:fldCharType="begin"/>
          </w:r>
          <w:r w:rsidR="00B51BA6">
            <w:rPr>
              <w:noProof/>
            </w:rPr>
            <w:instrText xml:space="preserve"> PAGEREF _Toc322959979 \h </w:instrText>
          </w:r>
          <w:r w:rsidR="00B51BA6">
            <w:rPr>
              <w:noProof/>
            </w:rPr>
          </w:r>
          <w:r w:rsidR="00B51BA6">
            <w:rPr>
              <w:noProof/>
            </w:rPr>
            <w:fldChar w:fldCharType="separate"/>
          </w:r>
          <w:r w:rsidR="00B51BA6">
            <w:rPr>
              <w:noProof/>
            </w:rPr>
            <w:t>11</w:t>
          </w:r>
          <w:r w:rsidR="00B51BA6">
            <w:rPr>
              <w:noProof/>
            </w:rPr>
            <w:fldChar w:fldCharType="end"/>
          </w:r>
        </w:p>
        <w:p w14:paraId="1B22F502" w14:textId="77777777" w:rsidR="00B51BA6" w:rsidRDefault="00B51BA6">
          <w:pPr>
            <w:pStyle w:val="TOC1"/>
            <w:tabs>
              <w:tab w:val="right" w:leader="dot" w:pos="9350"/>
            </w:tabs>
            <w:rPr>
              <w:noProof/>
              <w:sz w:val="24"/>
              <w:szCs w:val="24"/>
            </w:rPr>
          </w:pPr>
          <w:r w:rsidRPr="006D39AE">
            <w:rPr>
              <w:rFonts w:ascii="Biondi" w:hAnsi="Biondi"/>
              <w:noProof/>
              <w:color w:val="1F497D" w:themeColor="text2"/>
            </w:rPr>
            <w:t>The Active Members</w:t>
          </w:r>
          <w:r>
            <w:rPr>
              <w:noProof/>
            </w:rPr>
            <w:tab/>
          </w:r>
          <w:r>
            <w:rPr>
              <w:noProof/>
            </w:rPr>
            <w:fldChar w:fldCharType="begin"/>
          </w:r>
          <w:r>
            <w:rPr>
              <w:noProof/>
            </w:rPr>
            <w:instrText xml:space="preserve"> PAGEREF _Toc322959980 \h </w:instrText>
          </w:r>
          <w:r>
            <w:rPr>
              <w:noProof/>
            </w:rPr>
          </w:r>
          <w:r>
            <w:rPr>
              <w:noProof/>
            </w:rPr>
            <w:fldChar w:fldCharType="separate"/>
          </w:r>
          <w:r>
            <w:rPr>
              <w:noProof/>
            </w:rPr>
            <w:t>12</w:t>
          </w:r>
          <w:r>
            <w:rPr>
              <w:noProof/>
            </w:rPr>
            <w:fldChar w:fldCharType="end"/>
          </w:r>
        </w:p>
        <w:p w14:paraId="271E0B3F" w14:textId="047EA810" w:rsidR="00B51BA6" w:rsidRDefault="00B51BA6">
          <w:pPr>
            <w:pStyle w:val="TOC1"/>
            <w:tabs>
              <w:tab w:val="right" w:leader="dot" w:pos="9350"/>
            </w:tabs>
            <w:rPr>
              <w:noProof/>
              <w:sz w:val="24"/>
              <w:szCs w:val="24"/>
            </w:rPr>
          </w:pPr>
          <w:r w:rsidRPr="006D39AE">
            <w:rPr>
              <w:rFonts w:ascii="Biondi" w:hAnsi="Biondi"/>
              <w:noProof/>
              <w:color w:val="1F497D" w:themeColor="text2"/>
            </w:rPr>
            <w:t>The Pledges</w:t>
          </w:r>
          <w:r>
            <w:rPr>
              <w:noProof/>
            </w:rPr>
            <w:tab/>
          </w:r>
          <w:r w:rsidR="002D67F2">
            <w:rPr>
              <w:noProof/>
            </w:rPr>
            <w:t>14</w:t>
          </w:r>
        </w:p>
        <w:p w14:paraId="065BB700" w14:textId="77777777" w:rsidR="003C3664" w:rsidRDefault="00C72507" w:rsidP="003C3664">
          <w:r w:rsidRPr="00D252C9">
            <w:rPr>
              <w:b/>
              <w:bCs/>
              <w:noProof/>
            </w:rPr>
            <w:fldChar w:fldCharType="end"/>
          </w:r>
        </w:p>
      </w:sdtContent>
    </w:sdt>
    <w:p w14:paraId="078837EC" w14:textId="792991CE" w:rsidR="003C3664" w:rsidRDefault="003C3664"/>
    <w:p w14:paraId="0FD5FFB3" w14:textId="77777777" w:rsidR="003C3664" w:rsidRPr="00ED5867" w:rsidRDefault="003C3664" w:rsidP="00ED5867">
      <w:pPr>
        <w:pStyle w:val="Heading1"/>
        <w:spacing w:before="0"/>
        <w:jc w:val="center"/>
        <w:rPr>
          <w:rFonts w:ascii="Biondi" w:hAnsi="Biondi"/>
          <w:color w:val="1F497D" w:themeColor="text2"/>
        </w:rPr>
      </w:pPr>
      <w:bookmarkStart w:id="0" w:name="_Toc322959957"/>
      <w:r w:rsidRPr="00ED5867">
        <w:rPr>
          <w:rFonts w:ascii="Biondi" w:hAnsi="Biondi"/>
          <w:color w:val="1F497D" w:themeColor="text2"/>
          <w:sz w:val="32"/>
          <w:szCs w:val="32"/>
        </w:rPr>
        <w:lastRenderedPageBreak/>
        <w:t>Announcements</w:t>
      </w:r>
      <w:bookmarkEnd w:id="0"/>
    </w:p>
    <w:p w14:paraId="1FBF3AE4" w14:textId="77777777" w:rsidR="003C3664" w:rsidRDefault="003C3664" w:rsidP="003C3664">
      <w:pPr>
        <w:jc w:val="both"/>
      </w:pPr>
      <w:r>
        <w:rPr>
          <w:b/>
          <w:noProof/>
          <w:sz w:val="32"/>
          <w:szCs w:val="32"/>
        </w:rPr>
        <mc:AlternateContent>
          <mc:Choice Requires="wps">
            <w:drawing>
              <wp:anchor distT="0" distB="0" distL="114300" distR="114300" simplePos="0" relativeHeight="251666432" behindDoc="0" locked="0" layoutInCell="1" allowOverlap="1" wp14:anchorId="41347995" wp14:editId="1529322E">
                <wp:simplePos x="0" y="0"/>
                <wp:positionH relativeFrom="column">
                  <wp:align>center</wp:align>
                </wp:positionH>
                <wp:positionV relativeFrom="paragraph">
                  <wp:posOffset>33020</wp:posOffset>
                </wp:positionV>
                <wp:extent cx="5943600" cy="0"/>
                <wp:effectExtent l="0" t="19050" r="0" b="19050"/>
                <wp:wrapNone/>
                <wp:docPr id="5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6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6pt" to="46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K4Y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" strokecolor="maroon" strokeweight="2.5pt"/>
            </w:pict>
          </mc:Fallback>
        </mc:AlternateContent>
      </w:r>
    </w:p>
    <w:p w14:paraId="0642ED89" w14:textId="77777777" w:rsidR="003C3664" w:rsidRDefault="003C3664" w:rsidP="003C3664">
      <w:pPr>
        <w:jc w:val="both"/>
      </w:pPr>
    </w:p>
    <w:p w14:paraId="509F56CB" w14:textId="77777777" w:rsidR="003C3664" w:rsidRPr="00ED5867" w:rsidRDefault="003C3664" w:rsidP="00ED5867">
      <w:pPr>
        <w:pStyle w:val="Heading2"/>
        <w:spacing w:before="0"/>
        <w:jc w:val="center"/>
        <w:rPr>
          <w:rFonts w:ascii="Times New Roman" w:hAnsi="Times New Roman" w:cs="Times New Roman"/>
          <w:color w:val="auto"/>
          <w:sz w:val="28"/>
          <w:szCs w:val="28"/>
        </w:rPr>
      </w:pPr>
      <w:bookmarkStart w:id="1" w:name="_Toc322959958"/>
      <w:r w:rsidRPr="00ED5867">
        <w:rPr>
          <w:rFonts w:ascii="Times New Roman" w:hAnsi="Times New Roman" w:cs="Times New Roman"/>
          <w:color w:val="auto"/>
          <w:sz w:val="28"/>
          <w:szCs w:val="28"/>
        </w:rPr>
        <w:t>A Word about our Website</w:t>
      </w:r>
      <w:bookmarkEnd w:id="1"/>
    </w:p>
    <w:p w14:paraId="0BD1822A" w14:textId="77777777" w:rsidR="003C3664" w:rsidRPr="00ED5867" w:rsidRDefault="003C3664" w:rsidP="00ED5867">
      <w:pPr>
        <w:pStyle w:val="Heading2"/>
        <w:spacing w:before="0"/>
        <w:jc w:val="center"/>
        <w:rPr>
          <w:rFonts w:ascii="Times New Roman" w:hAnsi="Times New Roman" w:cs="Times New Roman"/>
          <w:color w:val="auto"/>
        </w:rPr>
      </w:pPr>
    </w:p>
    <w:p w14:paraId="7F7B459E" w14:textId="77777777" w:rsidR="003C3664" w:rsidRDefault="003C3664" w:rsidP="00302B0E">
      <w:pPr>
        <w:tabs>
          <w:tab w:val="right" w:pos="9360"/>
        </w:tabs>
        <w:jc w:val="both"/>
      </w:pPr>
      <w:r>
        <w:t>Please, visit our website!</w:t>
      </w:r>
      <w:r w:rsidR="00711302">
        <w:t xml:space="preserve"> This is a great way to stay up to date on the current happenings and fraternity activities. </w:t>
      </w:r>
      <w:r>
        <w:t>It’s also a great tool for recruiting new members.</w:t>
      </w:r>
      <w:r w:rsidR="00711302">
        <w:t xml:space="preserve"> </w:t>
      </w:r>
      <w:r>
        <w:t>Updates are coming soon.</w:t>
      </w:r>
    </w:p>
    <w:p w14:paraId="372ABFBA" w14:textId="77777777" w:rsidR="00830842" w:rsidRDefault="00830842" w:rsidP="00302B0E">
      <w:pPr>
        <w:tabs>
          <w:tab w:val="right" w:pos="9360"/>
        </w:tabs>
        <w:jc w:val="both"/>
      </w:pPr>
    </w:p>
    <w:p w14:paraId="6227D9E3" w14:textId="44393A03" w:rsidR="00250D6D" w:rsidRDefault="00830842" w:rsidP="00112E45">
      <w:pPr>
        <w:tabs>
          <w:tab w:val="right" w:pos="9360"/>
        </w:tabs>
        <w:jc w:val="both"/>
      </w:pPr>
      <w:r>
        <w:t>If you know of any young men who might be interested in Phi Alpha Kappa, please share our website with them!</w:t>
      </w:r>
    </w:p>
    <w:p w14:paraId="2DDECB95" w14:textId="77777777" w:rsidR="00250D6D" w:rsidRPr="00112E45" w:rsidRDefault="00C4707D" w:rsidP="00250D6D">
      <w:pPr>
        <w:tabs>
          <w:tab w:val="right" w:pos="9360"/>
        </w:tabs>
        <w:jc w:val="center"/>
        <w:rPr>
          <w:b/>
        </w:rPr>
      </w:pPr>
      <w:hyperlink r:id="rId15" w:history="1">
        <w:r w:rsidR="00250D6D" w:rsidRPr="00112E45">
          <w:rPr>
            <w:rStyle w:val="Hyperlink"/>
            <w:b/>
          </w:rPr>
          <w:t>www.phialphakappa.com</w:t>
        </w:r>
      </w:hyperlink>
    </w:p>
    <w:p w14:paraId="5734DF1B" w14:textId="77777777" w:rsidR="00250D6D" w:rsidRDefault="00250D6D" w:rsidP="00250D6D">
      <w:pPr>
        <w:tabs>
          <w:tab w:val="right" w:pos="9360"/>
        </w:tabs>
        <w:jc w:val="center"/>
      </w:pPr>
    </w:p>
    <w:p w14:paraId="69DE71FC" w14:textId="3F6D2D2B" w:rsidR="006C12B9" w:rsidRPr="001D5A01" w:rsidRDefault="00E34E77" w:rsidP="006C12B9">
      <w:pPr>
        <w:pStyle w:val="Heading2"/>
        <w:jc w:val="center"/>
        <w:rPr>
          <w:rFonts w:ascii="Times New Roman" w:hAnsi="Times New Roman" w:cs="Times New Roman"/>
          <w:color w:val="auto"/>
          <w:sz w:val="28"/>
          <w:szCs w:val="24"/>
        </w:rPr>
      </w:pPr>
      <w:r>
        <w:rPr>
          <w:rFonts w:ascii="Times New Roman" w:hAnsi="Times New Roman" w:cs="Times New Roman"/>
          <w:color w:val="auto"/>
          <w:sz w:val="28"/>
          <w:szCs w:val="24"/>
        </w:rPr>
        <w:t>Phi Alpha Kappa’s Annual Spring Event: “The Smoker”</w:t>
      </w:r>
    </w:p>
    <w:p w14:paraId="1EDC89F9" w14:textId="77777777" w:rsidR="00AE78CA" w:rsidRDefault="00AE78CA" w:rsidP="00AE78CA">
      <w:pPr>
        <w:pStyle w:val="Heading2"/>
        <w:spacing w:before="0"/>
        <w:ind w:left="1440" w:hanging="1440"/>
        <w:rPr>
          <w:rFonts w:ascii="Times New Roman" w:hAnsi="Times New Roman" w:cs="Times New Roman"/>
          <w:color w:val="auto"/>
          <w:sz w:val="28"/>
          <w:szCs w:val="24"/>
        </w:rPr>
      </w:pPr>
      <w:bookmarkStart w:id="2" w:name="_Toc381283436"/>
      <w:bookmarkStart w:id="3" w:name="_Toc381291699"/>
      <w:bookmarkStart w:id="4" w:name="_Toc286600357"/>
      <w:bookmarkStart w:id="5" w:name="_Toc286601269"/>
      <w:bookmarkStart w:id="6" w:name="_Toc286601359"/>
      <w:bookmarkStart w:id="7" w:name="_Toc286679373"/>
      <w:bookmarkStart w:id="8" w:name="_Toc286690310"/>
    </w:p>
    <w:p w14:paraId="47738107" w14:textId="53735114" w:rsidR="00AE78CA" w:rsidRDefault="00AE78CA" w:rsidP="008050FD">
      <w:pPr>
        <w:ind w:left="1440" w:hanging="1440"/>
      </w:pPr>
      <w:r w:rsidRPr="008050FD">
        <w:rPr>
          <w:b/>
          <w:u w:val="single"/>
        </w:rPr>
        <w:t>What</w:t>
      </w:r>
      <w:r w:rsidRPr="008050FD">
        <w:rPr>
          <w:b/>
        </w:rPr>
        <w:t>:</w:t>
      </w:r>
      <w:r w:rsidRPr="00DF7D8F">
        <w:t xml:space="preserve"> </w:t>
      </w:r>
      <w:r>
        <w:tab/>
      </w:r>
      <w:bookmarkEnd w:id="2"/>
      <w:bookmarkEnd w:id="3"/>
      <w:bookmarkEnd w:id="4"/>
      <w:bookmarkEnd w:id="5"/>
      <w:bookmarkEnd w:id="6"/>
      <w:bookmarkEnd w:id="7"/>
      <w:bookmarkEnd w:id="8"/>
      <w:r w:rsidR="00E34E77">
        <w:t>As we have done the last few years now, The Smoker will be a casual</w:t>
      </w:r>
      <w:r w:rsidR="00ED2A19">
        <w:t>, open house style</w:t>
      </w:r>
      <w:r w:rsidR="00E34E77">
        <w:t xml:space="preserve"> event in which past, present and future Phi Alpha Kappa brothers will be able to enjoy food and drinks</w:t>
      </w:r>
      <w:r w:rsidR="00992CAE">
        <w:t xml:space="preserve"> at Founder’s Brewing Company</w:t>
      </w:r>
      <w:r w:rsidR="00E34E77">
        <w:t xml:space="preserve"> while watching the Michigan</w:t>
      </w:r>
      <w:r w:rsidR="00112E45">
        <w:t>-Illinois</w:t>
      </w:r>
      <w:r w:rsidR="00E34E77">
        <w:t xml:space="preserve"> basketball game. Spouses and dates are welcome to join us, </w:t>
      </w:r>
      <w:r w:rsidR="00EF56F5">
        <w:t>hors d’oeuvres and soda will be provided for all who attend</w:t>
      </w:r>
      <w:r w:rsidR="00ED2A19">
        <w:t>, and there will be a cash bar</w:t>
      </w:r>
      <w:r w:rsidR="00EF56F5">
        <w:t xml:space="preserve">. Alumni and Active members alike are encouraged to invite graduating high school seniors and their parents or anyone else who may be interested in membership. Our Vice President, Curt </w:t>
      </w:r>
      <w:proofErr w:type="spellStart"/>
      <w:r w:rsidR="00EF56F5">
        <w:t>Silverthorn</w:t>
      </w:r>
      <w:proofErr w:type="spellEnd"/>
      <w:r w:rsidR="00EF56F5">
        <w:t xml:space="preserve">, will give a brief presentation covering some history of Phi Alpha Kappa and our current house atmosphere. If you know any students who may be interested in attending The Smoker this year, please contact Curt at </w:t>
      </w:r>
      <w:hyperlink r:id="rId16" w:history="1">
        <w:r w:rsidR="00EF56F5" w:rsidRPr="00773D82">
          <w:rPr>
            <w:rStyle w:val="Hyperlink"/>
          </w:rPr>
          <w:t>vp@phialphakappa.com</w:t>
        </w:r>
      </w:hyperlink>
      <w:r w:rsidR="00EF56F5">
        <w:t xml:space="preserve">.  </w:t>
      </w:r>
    </w:p>
    <w:p w14:paraId="3529B765" w14:textId="77777777" w:rsidR="00AE78CA" w:rsidRPr="003860D1" w:rsidRDefault="00AE78CA" w:rsidP="008050FD"/>
    <w:p w14:paraId="1C6D6CF8" w14:textId="3E87F630" w:rsidR="00AE78CA" w:rsidRDefault="00AE78CA" w:rsidP="008050FD">
      <w:pPr>
        <w:ind w:left="1440" w:hanging="1440"/>
      </w:pPr>
      <w:bookmarkStart w:id="9" w:name="_Toc381283437"/>
      <w:bookmarkStart w:id="10" w:name="_Toc381291700"/>
      <w:bookmarkStart w:id="11" w:name="_Toc286600358"/>
      <w:bookmarkStart w:id="12" w:name="_Toc286601270"/>
      <w:bookmarkStart w:id="13" w:name="_Toc286601360"/>
      <w:bookmarkStart w:id="14" w:name="_Toc286679374"/>
      <w:bookmarkStart w:id="15" w:name="_Toc286690311"/>
      <w:r w:rsidRPr="008050FD">
        <w:rPr>
          <w:b/>
          <w:u w:val="single"/>
        </w:rPr>
        <w:t>Where</w:t>
      </w:r>
      <w:r w:rsidRPr="008050FD">
        <w:rPr>
          <w:b/>
        </w:rPr>
        <w:t>:</w:t>
      </w:r>
      <w:r w:rsidRPr="00DF7D8F">
        <w:t xml:space="preserve"> </w:t>
      </w:r>
      <w:r>
        <w:tab/>
      </w:r>
      <w:r w:rsidR="00EF56F5" w:rsidRPr="00992CAE">
        <w:rPr>
          <w:b/>
        </w:rPr>
        <w:t>Founder’s Brewing Company</w:t>
      </w:r>
      <w:r w:rsidR="00992CAE" w:rsidRPr="00992CAE">
        <w:rPr>
          <w:b/>
        </w:rPr>
        <w:t xml:space="preserve"> Centennial Room</w:t>
      </w:r>
      <w:r>
        <w:br/>
      </w:r>
      <w:r w:rsidR="00992CAE">
        <w:t>235 Grandville Ave SW</w:t>
      </w:r>
      <w:r>
        <w:br/>
      </w:r>
      <w:bookmarkEnd w:id="9"/>
      <w:bookmarkEnd w:id="10"/>
      <w:bookmarkEnd w:id="11"/>
      <w:bookmarkEnd w:id="12"/>
      <w:bookmarkEnd w:id="13"/>
      <w:bookmarkEnd w:id="14"/>
      <w:bookmarkEnd w:id="15"/>
      <w:r w:rsidR="00992CAE">
        <w:t>Grand Rapids, MI 49503</w:t>
      </w:r>
    </w:p>
    <w:p w14:paraId="2B6FDD17" w14:textId="77777777" w:rsidR="00992CAE" w:rsidRDefault="00992CAE" w:rsidP="008050FD">
      <w:pPr>
        <w:ind w:left="1440" w:hanging="1440"/>
      </w:pPr>
    </w:p>
    <w:p w14:paraId="7D818754" w14:textId="7E1556E4" w:rsidR="00992CAE" w:rsidRDefault="00992CAE" w:rsidP="008050FD">
      <w:pPr>
        <w:ind w:left="1440" w:hanging="1440"/>
      </w:pPr>
      <w:r>
        <w:tab/>
        <w:t>**Free parking is available in the Founder’s lot located directly behind the brewery (to the South). The Centennial Room is accessed by using the elevator in the company store.</w:t>
      </w:r>
    </w:p>
    <w:p w14:paraId="2CFA2051" w14:textId="77777777" w:rsidR="00AE78CA" w:rsidRPr="003860D1" w:rsidRDefault="00AE78CA" w:rsidP="008050FD"/>
    <w:p w14:paraId="12B67C13" w14:textId="308667C0" w:rsidR="00AE78CA" w:rsidRPr="00992CAE" w:rsidRDefault="00AE78CA" w:rsidP="008050FD">
      <w:pPr>
        <w:rPr>
          <w:b/>
        </w:rPr>
      </w:pPr>
      <w:bookmarkStart w:id="16" w:name="_Toc381283438"/>
      <w:bookmarkStart w:id="17" w:name="_Toc381291701"/>
      <w:bookmarkStart w:id="18" w:name="_Toc286600359"/>
      <w:bookmarkStart w:id="19" w:name="_Toc286601271"/>
      <w:bookmarkStart w:id="20" w:name="_Toc286601361"/>
      <w:bookmarkStart w:id="21" w:name="_Toc286679375"/>
      <w:bookmarkStart w:id="22" w:name="_Toc286690312"/>
      <w:r w:rsidRPr="008050FD">
        <w:rPr>
          <w:b/>
          <w:u w:val="single"/>
        </w:rPr>
        <w:t>When</w:t>
      </w:r>
      <w:r w:rsidRPr="008050FD">
        <w:rPr>
          <w:b/>
        </w:rPr>
        <w:t>:</w:t>
      </w:r>
      <w:r w:rsidRPr="00DF7D8F">
        <w:t xml:space="preserve"> </w:t>
      </w:r>
      <w:r w:rsidR="008050FD">
        <w:tab/>
      </w:r>
      <w:bookmarkEnd w:id="16"/>
      <w:bookmarkEnd w:id="17"/>
      <w:bookmarkEnd w:id="18"/>
      <w:bookmarkEnd w:id="19"/>
      <w:bookmarkEnd w:id="20"/>
      <w:bookmarkEnd w:id="21"/>
      <w:bookmarkEnd w:id="22"/>
      <w:r w:rsidR="00992CAE" w:rsidRPr="00992CAE">
        <w:rPr>
          <w:b/>
        </w:rPr>
        <w:t>Saturday, January 21</w:t>
      </w:r>
      <w:r w:rsidR="00992CAE" w:rsidRPr="00992CAE">
        <w:rPr>
          <w:b/>
          <w:vertAlign w:val="superscript"/>
        </w:rPr>
        <w:t>st</w:t>
      </w:r>
      <w:r w:rsidR="00992CAE" w:rsidRPr="00992CAE">
        <w:rPr>
          <w:b/>
        </w:rPr>
        <w:t>, 2017</w:t>
      </w:r>
    </w:p>
    <w:p w14:paraId="7F325D15" w14:textId="09FA5DEF" w:rsidR="00845AA9" w:rsidRDefault="00992CAE" w:rsidP="008050FD">
      <w:pPr>
        <w:ind w:left="1440"/>
      </w:pPr>
      <w:r>
        <w:t>Beginning at 2:00PM</w:t>
      </w:r>
      <w:r w:rsidR="00ED2A19">
        <w:t xml:space="preserve"> until 5:00PM</w:t>
      </w:r>
    </w:p>
    <w:p w14:paraId="43A2AB3C" w14:textId="77777777" w:rsidR="00845AA9" w:rsidRDefault="00845AA9" w:rsidP="008050FD">
      <w:pPr>
        <w:ind w:left="1440"/>
      </w:pPr>
    </w:p>
    <w:p w14:paraId="4AC2E52C" w14:textId="2A0606A2" w:rsidR="00112E45" w:rsidRPr="00112E45" w:rsidRDefault="00112E45" w:rsidP="00112E45">
      <w:pPr>
        <w:ind w:left="1440" w:hanging="1440"/>
        <w:rPr>
          <w:i/>
          <w:sz w:val="28"/>
          <w:szCs w:val="28"/>
        </w:rPr>
      </w:pPr>
      <w:r>
        <w:rPr>
          <w:i/>
          <w:sz w:val="28"/>
          <w:szCs w:val="28"/>
        </w:rPr>
        <w:t xml:space="preserve">Please remember to RSPV to Dave </w:t>
      </w:r>
      <w:proofErr w:type="spellStart"/>
      <w:r>
        <w:rPr>
          <w:i/>
          <w:sz w:val="28"/>
          <w:szCs w:val="28"/>
        </w:rPr>
        <w:t>Slopsema</w:t>
      </w:r>
      <w:proofErr w:type="spellEnd"/>
      <w:r>
        <w:rPr>
          <w:i/>
          <w:sz w:val="28"/>
          <w:szCs w:val="28"/>
        </w:rPr>
        <w:t xml:space="preserve"> at </w:t>
      </w:r>
      <w:hyperlink r:id="rId17" w:history="1">
        <w:r w:rsidRPr="00773D82">
          <w:rPr>
            <w:rStyle w:val="Hyperlink"/>
            <w:i/>
            <w:sz w:val="28"/>
            <w:szCs w:val="28"/>
          </w:rPr>
          <w:t>dslops@yahoo.com</w:t>
        </w:r>
      </w:hyperlink>
      <w:r>
        <w:rPr>
          <w:i/>
          <w:sz w:val="28"/>
          <w:szCs w:val="28"/>
        </w:rPr>
        <w:t xml:space="preserve"> </w:t>
      </w:r>
    </w:p>
    <w:p w14:paraId="31DE9689" w14:textId="77777777" w:rsidR="00112E45" w:rsidRDefault="00112E45" w:rsidP="008050FD">
      <w:pPr>
        <w:ind w:left="1440"/>
      </w:pPr>
    </w:p>
    <w:p w14:paraId="4341DF89" w14:textId="77777777" w:rsidR="00112E45" w:rsidRDefault="00112E45" w:rsidP="00112E45"/>
    <w:p w14:paraId="627351AA" w14:textId="77777777" w:rsidR="00112E45" w:rsidRDefault="00112E45" w:rsidP="00845AA9">
      <w:pPr>
        <w:pStyle w:val="Heading2"/>
        <w:jc w:val="center"/>
        <w:rPr>
          <w:rFonts w:ascii="Times New Roman" w:hAnsi="Times New Roman" w:cs="Times New Roman"/>
          <w:color w:val="auto"/>
          <w:sz w:val="28"/>
          <w:szCs w:val="24"/>
        </w:rPr>
      </w:pPr>
    </w:p>
    <w:p w14:paraId="325D466A" w14:textId="77777777" w:rsidR="00F503CE" w:rsidRPr="00F503CE" w:rsidRDefault="00F503CE" w:rsidP="00F503CE"/>
    <w:p w14:paraId="12D9CC0B" w14:textId="4A6AD10A" w:rsidR="00C4707D" w:rsidRDefault="00C4707D" w:rsidP="00C4707D">
      <w:pPr>
        <w:pStyle w:val="Heading2"/>
        <w:jc w:val="center"/>
        <w:rPr>
          <w:rFonts w:ascii="Times New Roman" w:hAnsi="Times New Roman" w:cs="Times New Roman"/>
          <w:color w:val="auto"/>
          <w:sz w:val="28"/>
          <w:szCs w:val="24"/>
        </w:rPr>
      </w:pPr>
      <w:r>
        <w:rPr>
          <w:rFonts w:ascii="Times New Roman" w:hAnsi="Times New Roman" w:cs="Times New Roman"/>
          <w:color w:val="auto"/>
          <w:sz w:val="28"/>
          <w:szCs w:val="24"/>
        </w:rPr>
        <w:lastRenderedPageBreak/>
        <w:t>Phi Alpha Kappa Pint Glasses</w:t>
      </w:r>
    </w:p>
    <w:p w14:paraId="4ADE744F" w14:textId="77777777" w:rsidR="00C4707D" w:rsidRDefault="00C4707D" w:rsidP="00C4707D"/>
    <w:p w14:paraId="05EA8178" w14:textId="1B38BC4E" w:rsidR="00013827" w:rsidRDefault="00C4707D" w:rsidP="00EB2BE8">
      <w:pPr>
        <w:ind w:firstLine="720"/>
      </w:pPr>
      <w:r>
        <w:t xml:space="preserve">As we have previously mentioned in an earlier Newsreel editions, the active chapter has been looking into ordering custom pint glasses. Our very own Alex Harris has followed through on this venture, and we are making these glasses available to alumni. The glasses will cost $10 each, plus shipping and handling </w:t>
      </w:r>
      <w:r w:rsidR="00013827">
        <w:t xml:space="preserve">needed to send the glass to you </w:t>
      </w:r>
      <w:r>
        <w:t xml:space="preserve">(if you can make arrangements to pick it up from the house it will be </w:t>
      </w:r>
      <w:r w:rsidR="00013827">
        <w:t>a flat $10).</w:t>
      </w:r>
      <w:r>
        <w:t xml:space="preserve"> </w:t>
      </w:r>
      <w:r w:rsidR="00013827">
        <w:t>Pictures can be seen below:</w:t>
      </w:r>
    </w:p>
    <w:p w14:paraId="2E2DB92F" w14:textId="320C7539" w:rsidR="00013827" w:rsidRPr="00C4707D" w:rsidRDefault="00EB2BE8" w:rsidP="00C4707D">
      <w:r>
        <w:rPr>
          <w:noProof/>
          <w:sz w:val="28"/>
        </w:rPr>
        <w:drawing>
          <wp:anchor distT="0" distB="0" distL="114300" distR="114300" simplePos="0" relativeHeight="251760640" behindDoc="0" locked="0" layoutInCell="1" allowOverlap="1" wp14:anchorId="72FA98AD" wp14:editId="64C6019C">
            <wp:simplePos x="0" y="0"/>
            <wp:positionH relativeFrom="column">
              <wp:posOffset>2971800</wp:posOffset>
            </wp:positionH>
            <wp:positionV relativeFrom="paragraph">
              <wp:posOffset>397510</wp:posOffset>
            </wp:positionV>
            <wp:extent cx="1961515" cy="1990725"/>
            <wp:effectExtent l="0" t="0" r="0" b="0"/>
            <wp:wrapTopAndBottom/>
            <wp:docPr id="4" name="Picture 4" descr="Macintosh HD:Users:natewoznick:Downloads:PAK Pint Glass 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atewoznick:Downloads:PAK Pint Glass Back.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61515" cy="1990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rPr>
        <w:drawing>
          <wp:anchor distT="0" distB="0" distL="114300" distR="114300" simplePos="0" relativeHeight="251759616" behindDoc="0" locked="0" layoutInCell="1" allowOverlap="1" wp14:anchorId="0C3F0887" wp14:editId="22F9D0A5">
            <wp:simplePos x="0" y="0"/>
            <wp:positionH relativeFrom="column">
              <wp:posOffset>685800</wp:posOffset>
            </wp:positionH>
            <wp:positionV relativeFrom="paragraph">
              <wp:posOffset>397510</wp:posOffset>
            </wp:positionV>
            <wp:extent cx="1943100" cy="1970405"/>
            <wp:effectExtent l="0" t="0" r="12700" b="10795"/>
            <wp:wrapTopAndBottom/>
            <wp:docPr id="2" name="Picture 2" descr="Macintosh HD:Users:natewoznick:Downloads:PAK Pint Glass 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atewoznick:Downloads:PAK Pint Glass Front.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3100" cy="1970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F0BBA" w14:textId="0E360C0A" w:rsidR="00C4707D" w:rsidRPr="00EB2BE8" w:rsidRDefault="00013827" w:rsidP="00EB2BE8">
      <w:pPr>
        <w:pStyle w:val="Heading2"/>
        <w:tabs>
          <w:tab w:val="left" w:pos="2340"/>
          <w:tab w:val="left" w:pos="5940"/>
        </w:tabs>
        <w:rPr>
          <w:rFonts w:ascii="Times New Roman" w:hAnsi="Times New Roman" w:cs="Times New Roman"/>
          <w:b w:val="0"/>
          <w:color w:val="auto"/>
          <w:sz w:val="24"/>
          <w:szCs w:val="24"/>
        </w:rPr>
      </w:pPr>
      <w:r w:rsidRPr="00EB2BE8">
        <w:rPr>
          <w:rFonts w:ascii="Times New Roman" w:hAnsi="Times New Roman" w:cs="Times New Roman"/>
          <w:color w:val="auto"/>
          <w:sz w:val="24"/>
          <w:szCs w:val="24"/>
        </w:rPr>
        <w:tab/>
      </w:r>
      <w:r w:rsidRPr="00EB2BE8">
        <w:rPr>
          <w:rFonts w:ascii="Times New Roman" w:hAnsi="Times New Roman" w:cs="Times New Roman"/>
          <w:b w:val="0"/>
          <w:color w:val="auto"/>
          <w:sz w:val="24"/>
          <w:szCs w:val="24"/>
        </w:rPr>
        <w:t>(</w:t>
      </w:r>
      <w:proofErr w:type="gramStart"/>
      <w:r w:rsidRPr="00EB2BE8">
        <w:rPr>
          <w:rFonts w:ascii="Times New Roman" w:hAnsi="Times New Roman" w:cs="Times New Roman"/>
          <w:b w:val="0"/>
          <w:color w:val="auto"/>
          <w:sz w:val="24"/>
          <w:szCs w:val="24"/>
        </w:rPr>
        <w:t>front</w:t>
      </w:r>
      <w:proofErr w:type="gramEnd"/>
      <w:r w:rsidRPr="00EB2BE8">
        <w:rPr>
          <w:rFonts w:ascii="Times New Roman" w:hAnsi="Times New Roman" w:cs="Times New Roman"/>
          <w:b w:val="0"/>
          <w:color w:val="auto"/>
          <w:sz w:val="24"/>
          <w:szCs w:val="24"/>
        </w:rPr>
        <w:t>)</w:t>
      </w:r>
      <w:r w:rsidRPr="00EB2BE8">
        <w:rPr>
          <w:rFonts w:ascii="Times New Roman" w:hAnsi="Times New Roman" w:cs="Times New Roman"/>
          <w:b w:val="0"/>
          <w:color w:val="auto"/>
          <w:sz w:val="24"/>
          <w:szCs w:val="24"/>
        </w:rPr>
        <w:tab/>
        <w:t>(</w:t>
      </w:r>
      <w:proofErr w:type="gramStart"/>
      <w:r w:rsidRPr="00EB2BE8">
        <w:rPr>
          <w:rFonts w:ascii="Times New Roman" w:hAnsi="Times New Roman" w:cs="Times New Roman"/>
          <w:b w:val="0"/>
          <w:color w:val="auto"/>
          <w:sz w:val="24"/>
          <w:szCs w:val="24"/>
        </w:rPr>
        <w:t>back</w:t>
      </w:r>
      <w:proofErr w:type="gramEnd"/>
      <w:r w:rsidRPr="00EB2BE8">
        <w:rPr>
          <w:rFonts w:ascii="Times New Roman" w:hAnsi="Times New Roman" w:cs="Times New Roman"/>
          <w:b w:val="0"/>
          <w:color w:val="auto"/>
          <w:sz w:val="24"/>
          <w:szCs w:val="24"/>
        </w:rPr>
        <w:t>)</w:t>
      </w:r>
    </w:p>
    <w:p w14:paraId="7291D361" w14:textId="417D6C8F" w:rsidR="00C4707D" w:rsidRDefault="00EB2BE8" w:rsidP="00EB2BE8">
      <w:pPr>
        <w:pStyle w:val="Heading2"/>
        <w:ind w:firstLine="720"/>
        <w:rPr>
          <w:rFonts w:ascii="Times New Roman" w:hAnsi="Times New Roman" w:cs="Times New Roman"/>
          <w:b w:val="0"/>
          <w:color w:val="auto"/>
          <w:sz w:val="24"/>
          <w:szCs w:val="24"/>
        </w:rPr>
      </w:pPr>
      <w:bookmarkStart w:id="23" w:name="_GoBack"/>
      <w:bookmarkEnd w:id="23"/>
      <w:r w:rsidRPr="00EB2BE8">
        <w:rPr>
          <w:rFonts w:ascii="Times New Roman" w:hAnsi="Times New Roman" w:cs="Times New Roman"/>
          <w:b w:val="0"/>
          <w:color w:val="auto"/>
          <w:sz w:val="24"/>
          <w:szCs w:val="24"/>
        </w:rPr>
        <w:t xml:space="preserve">The first batch </w:t>
      </w:r>
      <w:r>
        <w:rPr>
          <w:rFonts w:ascii="Times New Roman" w:hAnsi="Times New Roman" w:cs="Times New Roman"/>
          <w:b w:val="0"/>
          <w:color w:val="auto"/>
          <w:sz w:val="24"/>
          <w:szCs w:val="24"/>
        </w:rPr>
        <w:t>has just come in to Ann Arbor and they’re really sharp. We are not limiting the amount of glasses that can be purchased.</w:t>
      </w:r>
    </w:p>
    <w:p w14:paraId="7B558F9D" w14:textId="77777777" w:rsidR="00EB2BE8" w:rsidRDefault="00EB2BE8" w:rsidP="00EB2BE8"/>
    <w:p w14:paraId="16C8F507" w14:textId="2F8900E4" w:rsidR="00EB2BE8" w:rsidRDefault="00EB2BE8" w:rsidP="00EB2BE8">
      <w:pPr>
        <w:jc w:val="center"/>
        <w:rPr>
          <w:b/>
          <w:i/>
          <w:sz w:val="28"/>
          <w:szCs w:val="28"/>
        </w:rPr>
      </w:pPr>
      <w:r>
        <w:rPr>
          <w:i/>
          <w:sz w:val="28"/>
          <w:szCs w:val="28"/>
        </w:rPr>
        <w:t xml:space="preserve">For anyone interested in purchasing a pint glass, </w:t>
      </w:r>
      <w:r>
        <w:rPr>
          <w:b/>
          <w:i/>
          <w:sz w:val="28"/>
          <w:szCs w:val="28"/>
        </w:rPr>
        <w:t xml:space="preserve">email </w:t>
      </w:r>
      <w:r w:rsidRPr="00EB2BE8">
        <w:rPr>
          <w:b/>
          <w:i/>
          <w:sz w:val="28"/>
          <w:szCs w:val="28"/>
        </w:rPr>
        <w:t>Nate Woznick</w:t>
      </w:r>
      <w:r>
        <w:rPr>
          <w:b/>
          <w:i/>
          <w:sz w:val="28"/>
          <w:szCs w:val="28"/>
        </w:rPr>
        <w:t xml:space="preserve"> at </w:t>
      </w:r>
      <w:hyperlink r:id="rId20" w:history="1">
        <w:r w:rsidRPr="003415CF">
          <w:rPr>
            <w:rStyle w:val="Hyperlink"/>
            <w:b/>
            <w:i/>
            <w:sz w:val="28"/>
            <w:szCs w:val="28"/>
          </w:rPr>
          <w:t>pres@phialphakappa.com</w:t>
        </w:r>
      </w:hyperlink>
    </w:p>
    <w:p w14:paraId="37B3CED0" w14:textId="77777777" w:rsidR="00EB2BE8" w:rsidRPr="00EB2BE8" w:rsidRDefault="00EB2BE8" w:rsidP="00EB2BE8">
      <w:pPr>
        <w:rPr>
          <w:b/>
          <w:i/>
          <w:sz w:val="28"/>
          <w:szCs w:val="28"/>
        </w:rPr>
      </w:pPr>
    </w:p>
    <w:p w14:paraId="528FF98F" w14:textId="714AAB96" w:rsidR="00845AA9" w:rsidRDefault="00845AA9" w:rsidP="00845AA9">
      <w:pPr>
        <w:pStyle w:val="Heading2"/>
        <w:jc w:val="center"/>
        <w:rPr>
          <w:rFonts w:ascii="Times New Roman" w:hAnsi="Times New Roman" w:cs="Times New Roman"/>
          <w:color w:val="auto"/>
          <w:sz w:val="28"/>
          <w:szCs w:val="24"/>
        </w:rPr>
      </w:pPr>
      <w:r>
        <w:rPr>
          <w:rFonts w:ascii="Times New Roman" w:hAnsi="Times New Roman" w:cs="Times New Roman"/>
          <w:color w:val="auto"/>
          <w:sz w:val="28"/>
          <w:szCs w:val="24"/>
        </w:rPr>
        <w:t>In Memoriam</w:t>
      </w:r>
    </w:p>
    <w:p w14:paraId="6FE3EF8A" w14:textId="77777777" w:rsidR="00845AA9" w:rsidRPr="00845AA9" w:rsidRDefault="00845AA9" w:rsidP="00845AA9"/>
    <w:p w14:paraId="4867990D" w14:textId="77777777" w:rsidR="00845AA9" w:rsidRPr="00845AA9" w:rsidRDefault="00845AA9" w:rsidP="00845AA9">
      <w:pPr>
        <w:rPr>
          <w:color w:val="000000"/>
        </w:rPr>
      </w:pPr>
      <w:r w:rsidRPr="00845AA9">
        <w:rPr>
          <w:color w:val="000000"/>
        </w:rPr>
        <w:t xml:space="preserve">We have been informed of the loss of two of our alumni:  Carl Van </w:t>
      </w:r>
      <w:proofErr w:type="spellStart"/>
      <w:r w:rsidRPr="00845AA9">
        <w:rPr>
          <w:color w:val="000000"/>
        </w:rPr>
        <w:t>Appledorn</w:t>
      </w:r>
      <w:proofErr w:type="spellEnd"/>
      <w:r w:rsidRPr="00845AA9">
        <w:rPr>
          <w:color w:val="000000"/>
        </w:rPr>
        <w:t xml:space="preserve"> MD and Ivan </w:t>
      </w:r>
      <w:proofErr w:type="spellStart"/>
      <w:r w:rsidRPr="00845AA9">
        <w:rPr>
          <w:color w:val="000000"/>
        </w:rPr>
        <w:t>Boerman</w:t>
      </w:r>
      <w:proofErr w:type="spellEnd"/>
      <w:r w:rsidRPr="00845AA9">
        <w:rPr>
          <w:color w:val="000000"/>
        </w:rPr>
        <w:t xml:space="preserve"> DDS.</w:t>
      </w:r>
    </w:p>
    <w:p w14:paraId="49675A38" w14:textId="77777777" w:rsidR="00845AA9" w:rsidRPr="00845AA9" w:rsidRDefault="00845AA9" w:rsidP="00845AA9">
      <w:pPr>
        <w:rPr>
          <w:color w:val="000000"/>
        </w:rPr>
      </w:pPr>
      <w:r w:rsidRPr="00845AA9">
        <w:rPr>
          <w:color w:val="000000"/>
        </w:rPr>
        <w:t> </w:t>
      </w:r>
    </w:p>
    <w:p w14:paraId="1CFCEFA9" w14:textId="0CF1341C" w:rsidR="00845AA9" w:rsidRPr="00845AA9" w:rsidRDefault="00845AA9" w:rsidP="00845AA9">
      <w:pPr>
        <w:rPr>
          <w:color w:val="000000"/>
        </w:rPr>
      </w:pPr>
      <w:r w:rsidRPr="00845AA9">
        <w:rPr>
          <w:color w:val="000000"/>
        </w:rPr>
        <w:t xml:space="preserve">We express our condolences to </w:t>
      </w:r>
      <w:r w:rsidR="00EB2BE8">
        <w:rPr>
          <w:color w:val="000000"/>
        </w:rPr>
        <w:t xml:space="preserve">each </w:t>
      </w:r>
      <w:r w:rsidRPr="00845AA9">
        <w:rPr>
          <w:color w:val="000000"/>
        </w:rPr>
        <w:t>their loved ones</w:t>
      </w:r>
      <w:r>
        <w:rPr>
          <w:color w:val="000000"/>
        </w:rPr>
        <w:t>.</w:t>
      </w:r>
    </w:p>
    <w:p w14:paraId="2F33FDB4" w14:textId="4A29E0D2" w:rsidR="00AE78CA" w:rsidRPr="00845AA9" w:rsidRDefault="00AE78CA" w:rsidP="00845AA9">
      <w:pPr>
        <w:ind w:left="1440"/>
      </w:pPr>
      <w:r w:rsidRPr="00845AA9">
        <w:rPr>
          <w:color w:val="1F497D" w:themeColor="text2"/>
        </w:rPr>
        <w:br w:type="page"/>
      </w:r>
    </w:p>
    <w:p w14:paraId="557B2DD2" w14:textId="7DC2A4AA" w:rsidR="009734E0" w:rsidRPr="003C3664" w:rsidRDefault="009734E0" w:rsidP="0081561B">
      <w:pPr>
        <w:pStyle w:val="Heading1"/>
        <w:spacing w:before="0"/>
        <w:jc w:val="center"/>
        <w:rPr>
          <w:rFonts w:ascii="Biondi" w:hAnsi="Biondi"/>
          <w:color w:val="1F497D" w:themeColor="text2"/>
          <w:sz w:val="32"/>
          <w:szCs w:val="32"/>
        </w:rPr>
      </w:pPr>
      <w:bookmarkStart w:id="24" w:name="_Toc322959960"/>
      <w:r w:rsidRPr="003C3664">
        <w:rPr>
          <w:rFonts w:ascii="Biondi" w:hAnsi="Biondi"/>
          <w:color w:val="1F497D" w:themeColor="text2"/>
          <w:sz w:val="32"/>
          <w:szCs w:val="32"/>
        </w:rPr>
        <w:lastRenderedPageBreak/>
        <w:t>Officer Reports</w:t>
      </w:r>
      <w:bookmarkEnd w:id="24"/>
    </w:p>
    <w:p w14:paraId="7199A6EE" w14:textId="77777777" w:rsidR="009734E0" w:rsidRDefault="007058A4" w:rsidP="009734E0">
      <w:pPr>
        <w:jc w:val="both"/>
      </w:pPr>
      <w:r>
        <w:rPr>
          <w:b/>
          <w:noProof/>
          <w:sz w:val="32"/>
          <w:szCs w:val="32"/>
        </w:rPr>
        <mc:AlternateContent>
          <mc:Choice Requires="wps">
            <w:drawing>
              <wp:anchor distT="0" distB="0" distL="114300" distR="114300" simplePos="0" relativeHeight="251656192" behindDoc="0" locked="0" layoutInCell="1" allowOverlap="1" wp14:anchorId="6876DB83" wp14:editId="32D01166">
                <wp:simplePos x="0" y="0"/>
                <wp:positionH relativeFrom="column">
                  <wp:align>center</wp:align>
                </wp:positionH>
                <wp:positionV relativeFrom="paragraph">
                  <wp:posOffset>65405</wp:posOffset>
                </wp:positionV>
                <wp:extent cx="5943600" cy="0"/>
                <wp:effectExtent l="0" t="19050" r="0" b="19050"/>
                <wp:wrapNone/>
                <wp:docPr id="3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61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5.15pt" to="46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2+tFQIAACs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" strokecolor="maroon" strokeweight="2.5pt"/>
            </w:pict>
          </mc:Fallback>
        </mc:AlternateContent>
      </w:r>
    </w:p>
    <w:p w14:paraId="2EA5E9E7" w14:textId="77777777" w:rsidR="009734E0" w:rsidRDefault="009734E0" w:rsidP="009734E0">
      <w:pPr>
        <w:jc w:val="both"/>
        <w:sectPr w:rsidR="009734E0" w:rsidSect="004C3691">
          <w:pgSz w:w="12240" w:h="15840"/>
          <w:pgMar w:top="1440" w:right="1440" w:bottom="1440" w:left="1440" w:header="720" w:footer="720" w:gutter="0"/>
          <w:cols w:space="720"/>
          <w:docGrid w:linePitch="360"/>
        </w:sectPr>
      </w:pPr>
    </w:p>
    <w:p w14:paraId="2E0B1D0F" w14:textId="77777777" w:rsidR="009734E0" w:rsidRDefault="009734E0" w:rsidP="009734E0">
      <w:pPr>
        <w:jc w:val="both"/>
      </w:pPr>
    </w:p>
    <w:p w14:paraId="7B668FA1" w14:textId="77777777" w:rsidR="00225854" w:rsidRDefault="00225854" w:rsidP="009734E0">
      <w:pPr>
        <w:jc w:val="center"/>
        <w:rPr>
          <w:b/>
          <w:sz w:val="28"/>
        </w:rPr>
        <w:sectPr w:rsidR="00225854" w:rsidSect="004C3691">
          <w:type w:val="continuous"/>
          <w:pgSz w:w="12240" w:h="15840"/>
          <w:pgMar w:top="1440" w:right="1440" w:bottom="1440" w:left="1440" w:header="720" w:footer="720" w:gutter="0"/>
          <w:cols w:num="2" w:space="720"/>
          <w:docGrid w:linePitch="360"/>
        </w:sectPr>
      </w:pPr>
    </w:p>
    <w:p w14:paraId="28A102C2" w14:textId="77777777" w:rsidR="009734E0" w:rsidRPr="00213152" w:rsidRDefault="009734E0" w:rsidP="001A372D">
      <w:pPr>
        <w:pStyle w:val="Heading2"/>
        <w:spacing w:before="0"/>
        <w:jc w:val="center"/>
        <w:rPr>
          <w:rFonts w:ascii="Times New Roman" w:hAnsi="Times New Roman" w:cs="Times New Roman"/>
          <w:color w:val="auto"/>
          <w:sz w:val="28"/>
          <w:szCs w:val="28"/>
        </w:rPr>
      </w:pPr>
      <w:bookmarkStart w:id="25" w:name="_Toc322959961"/>
      <w:r w:rsidRPr="00213152">
        <w:rPr>
          <w:rFonts w:ascii="Times New Roman" w:hAnsi="Times New Roman" w:cs="Times New Roman"/>
          <w:color w:val="auto"/>
          <w:sz w:val="28"/>
          <w:szCs w:val="28"/>
        </w:rPr>
        <w:lastRenderedPageBreak/>
        <w:t>Vice President Report</w:t>
      </w:r>
      <w:bookmarkEnd w:id="25"/>
    </w:p>
    <w:p w14:paraId="43F39C46" w14:textId="77777777" w:rsidR="009734E0" w:rsidRDefault="009734E0" w:rsidP="001A372D"/>
    <w:p w14:paraId="5034D5DB" w14:textId="5E784192" w:rsidR="00054605" w:rsidRDefault="00054605" w:rsidP="00013827">
      <w:pPr>
        <w:ind w:firstLine="720"/>
      </w:pPr>
      <w:r>
        <w:t xml:space="preserve">Our current pledge class includes 5 members. </w:t>
      </w:r>
      <w:proofErr w:type="gramStart"/>
      <w:r>
        <w:t>Two freshmen, one junior transfer student, one senior and one first year graduate student.</w:t>
      </w:r>
      <w:proofErr w:type="gramEnd"/>
      <w:r>
        <w:t xml:space="preserve"> We also have one sophomore who is slated to start his pledge process in January 2017, and thus will be a lame duck. Recruiting efforts thus far have included, </w:t>
      </w:r>
      <w:proofErr w:type="spellStart"/>
      <w:r>
        <w:t>Northfest</w:t>
      </w:r>
      <w:proofErr w:type="spellEnd"/>
      <w:r>
        <w:t xml:space="preserve">, </w:t>
      </w:r>
      <w:proofErr w:type="spellStart"/>
      <w:r>
        <w:t>Festifall</w:t>
      </w:r>
      <w:proofErr w:type="spellEnd"/>
      <w:r>
        <w:t xml:space="preserve">, bus signs, flyers on campus boards, and co-hosting a beginning of the year cookout with SAO, the Christian sorority. We are hoping to reap the rewards of some of these recruiting events and bring in a few more lame duck pledges to add to the pledge class. Because of graduating a very large class last year we are down to 18 actives in addition to our 5 pledges. The house has remained full through boarders, of which there are currently 6. We hope that through a large lame duck group, and large pledge class for next year. </w:t>
      </w:r>
      <w:proofErr w:type="gramStart"/>
      <w:r>
        <w:t>we</w:t>
      </w:r>
      <w:proofErr w:type="gramEnd"/>
      <w:r>
        <w:t xml:space="preserve"> will need less boarders in the future. To help with this, we encourage you to prompt anyone who is attending Michigan or potentially applying to Michigan to check us out! Word of mouth has always been our most effective recruitment tool and our large alumni base has brought us many pledges in the past.</w:t>
      </w:r>
    </w:p>
    <w:p w14:paraId="15FD0F19" w14:textId="77777777" w:rsidR="00054605" w:rsidRDefault="00054605" w:rsidP="00054605">
      <w:r>
        <w:t xml:space="preserve"> </w:t>
      </w:r>
    </w:p>
    <w:p w14:paraId="2838F213" w14:textId="77777777" w:rsidR="00054605" w:rsidRDefault="00054605" w:rsidP="00054605">
      <w:r>
        <w:t xml:space="preserve">Curt </w:t>
      </w:r>
      <w:proofErr w:type="spellStart"/>
      <w:r>
        <w:t>Silverthorn</w:t>
      </w:r>
      <w:proofErr w:type="spellEnd"/>
      <w:r>
        <w:t>, Vice President</w:t>
      </w:r>
    </w:p>
    <w:p w14:paraId="0A0228DC" w14:textId="3752295B" w:rsidR="002D67F2" w:rsidRDefault="00C4707D" w:rsidP="00054605">
      <w:hyperlink r:id="rId21" w:history="1">
        <w:r w:rsidR="002D67F2" w:rsidRPr="00773D82">
          <w:rPr>
            <w:rStyle w:val="Hyperlink"/>
          </w:rPr>
          <w:t>vp@phialphakappa.com</w:t>
        </w:r>
      </w:hyperlink>
    </w:p>
    <w:p w14:paraId="7B2C24B8" w14:textId="0FE6387F" w:rsidR="00225854" w:rsidRDefault="00225854" w:rsidP="00054605">
      <w:r>
        <w:br w:type="page"/>
      </w:r>
    </w:p>
    <w:p w14:paraId="6789AF5C" w14:textId="77777777" w:rsidR="00225854" w:rsidRDefault="00225854" w:rsidP="001A372D">
      <w:pPr>
        <w:jc w:val="both"/>
        <w:sectPr w:rsidR="00225854" w:rsidSect="00225854">
          <w:type w:val="continuous"/>
          <w:pgSz w:w="12240" w:h="15840"/>
          <w:pgMar w:top="1440" w:right="1440" w:bottom="1440" w:left="1440" w:header="720" w:footer="720" w:gutter="0"/>
          <w:cols w:space="720"/>
          <w:docGrid w:linePitch="360"/>
        </w:sectPr>
      </w:pPr>
    </w:p>
    <w:p w14:paraId="6FBE3AE6" w14:textId="09F4ADE0" w:rsidR="00A7562C" w:rsidRPr="008273A0" w:rsidRDefault="0074047E" w:rsidP="008273A0">
      <w:pPr>
        <w:pStyle w:val="Heading2"/>
        <w:spacing w:before="0"/>
        <w:jc w:val="center"/>
        <w:rPr>
          <w:rFonts w:ascii="Times New Roman" w:hAnsi="Times New Roman" w:cs="Times New Roman"/>
          <w:color w:val="auto"/>
          <w:sz w:val="28"/>
        </w:rPr>
      </w:pPr>
      <w:bookmarkStart w:id="26" w:name="_Toc322959962"/>
      <w:r w:rsidRPr="00213152">
        <w:rPr>
          <w:rFonts w:ascii="Times New Roman" w:hAnsi="Times New Roman" w:cs="Times New Roman"/>
          <w:color w:val="auto"/>
          <w:sz w:val="28"/>
        </w:rPr>
        <w:lastRenderedPageBreak/>
        <w:t>Business Manager Report</w:t>
      </w:r>
      <w:bookmarkEnd w:id="26"/>
    </w:p>
    <w:p w14:paraId="4627D025" w14:textId="77777777" w:rsidR="00CC615B" w:rsidRDefault="00CC615B" w:rsidP="001A372D"/>
    <w:p w14:paraId="3DE42F34" w14:textId="043901A0" w:rsidR="00845AA9" w:rsidRPr="00845AA9" w:rsidRDefault="00845AA9" w:rsidP="00013827">
      <w:pPr>
        <w:ind w:firstLine="720"/>
        <w:jc w:val="both"/>
      </w:pPr>
      <w:r w:rsidRPr="00845AA9">
        <w:rPr>
          <w:color w:val="222222"/>
          <w:shd w:val="clear" w:color="auto" w:fill="FFFFFF"/>
        </w:rPr>
        <w:t xml:space="preserve">My name is Taylor </w:t>
      </w:r>
      <w:proofErr w:type="spellStart"/>
      <w:r w:rsidRPr="00845AA9">
        <w:rPr>
          <w:color w:val="222222"/>
          <w:shd w:val="clear" w:color="auto" w:fill="FFFFFF"/>
        </w:rPr>
        <w:t>Buist</w:t>
      </w:r>
      <w:proofErr w:type="spellEnd"/>
      <w:r w:rsidRPr="00845AA9">
        <w:rPr>
          <w:color w:val="222222"/>
          <w:shd w:val="clear" w:color="auto" w:fill="FFFFFF"/>
        </w:rPr>
        <w:t xml:space="preserve"> and this is my first year as Business Manager of Phi Alpha Kappa. The house has a small pledge class this </w:t>
      </w:r>
      <w:proofErr w:type="gramStart"/>
      <w:r w:rsidRPr="00845AA9">
        <w:rPr>
          <w:color w:val="222222"/>
          <w:shd w:val="clear" w:color="auto" w:fill="FFFFFF"/>
        </w:rPr>
        <w:t>year which</w:t>
      </w:r>
      <w:proofErr w:type="gramEnd"/>
      <w:r w:rsidRPr="00845AA9">
        <w:rPr>
          <w:color w:val="222222"/>
          <w:shd w:val="clear" w:color="auto" w:fill="FFFFFF"/>
        </w:rPr>
        <w:t xml:space="preserve"> was worrisome in the weeks leading up to the fall semester. We are looking to make sure our next pledge class provides additional financial security. </w:t>
      </w:r>
      <w:r w:rsidR="008D0DFC">
        <w:rPr>
          <w:color w:val="222222"/>
          <w:shd w:val="clear" w:color="auto" w:fill="FFFFFF"/>
        </w:rPr>
        <w:t>Currently, we have 18 actives and 5</w:t>
      </w:r>
      <w:r w:rsidRPr="00845AA9">
        <w:rPr>
          <w:color w:val="222222"/>
          <w:shd w:val="clear" w:color="auto" w:fill="FFFFFF"/>
        </w:rPr>
        <w:t xml:space="preserve"> pledges, and 6 boarders. Our goal in the house is to maintain a reasonable and responsible Kitchen and Operations budget while our membership recovers. </w:t>
      </w:r>
    </w:p>
    <w:p w14:paraId="19DD3799" w14:textId="77777777" w:rsidR="00A47820" w:rsidRDefault="00A47820" w:rsidP="00EB062E">
      <w:pPr>
        <w:jc w:val="both"/>
      </w:pPr>
    </w:p>
    <w:p w14:paraId="564F3936" w14:textId="2288CAD9" w:rsidR="00DB4149" w:rsidRDefault="00845AA9" w:rsidP="001A372D">
      <w:pPr>
        <w:jc w:val="both"/>
      </w:pPr>
      <w:r>
        <w:t xml:space="preserve">Taylor </w:t>
      </w:r>
      <w:proofErr w:type="spellStart"/>
      <w:r>
        <w:t>Buist</w:t>
      </w:r>
      <w:proofErr w:type="spellEnd"/>
      <w:r w:rsidR="00DB4149">
        <w:t>, Business Manager</w:t>
      </w:r>
    </w:p>
    <w:p w14:paraId="3852AA21" w14:textId="77777777" w:rsidR="003E0DC9" w:rsidRPr="001A372D" w:rsidRDefault="00C4707D" w:rsidP="001A372D">
      <w:pPr>
        <w:jc w:val="both"/>
      </w:pPr>
      <w:hyperlink r:id="rId22" w:history="1">
        <w:r w:rsidR="00DB4149" w:rsidRPr="00E418F7">
          <w:rPr>
            <w:rStyle w:val="Hyperlink"/>
          </w:rPr>
          <w:t>business@phialphakappa.com</w:t>
        </w:r>
      </w:hyperlink>
      <w:r w:rsidR="00DB4149">
        <w:t xml:space="preserve"> </w:t>
      </w:r>
    </w:p>
    <w:p w14:paraId="565581D6" w14:textId="77777777" w:rsidR="00ED0DA0" w:rsidRPr="001A372D" w:rsidRDefault="00ED0DA0" w:rsidP="001A372D">
      <w:pPr>
        <w:jc w:val="both"/>
      </w:pPr>
    </w:p>
    <w:p w14:paraId="520DB101" w14:textId="77777777" w:rsidR="00EB062E" w:rsidRPr="001A372D" w:rsidRDefault="00EB062E" w:rsidP="001A372D">
      <w:pPr>
        <w:jc w:val="both"/>
      </w:pPr>
    </w:p>
    <w:p w14:paraId="22B0804D" w14:textId="0ABF244D" w:rsidR="00587D6D" w:rsidRPr="008273A0" w:rsidRDefault="00587D6D" w:rsidP="008273A0">
      <w:pPr>
        <w:pStyle w:val="Heading2"/>
        <w:spacing w:before="0"/>
        <w:jc w:val="center"/>
        <w:rPr>
          <w:rFonts w:ascii="Times New Roman" w:hAnsi="Times New Roman" w:cs="Times New Roman"/>
          <w:color w:val="auto"/>
          <w:sz w:val="28"/>
        </w:rPr>
      </w:pPr>
      <w:bookmarkStart w:id="27" w:name="_Toc322959963"/>
      <w:r w:rsidRPr="00213152">
        <w:rPr>
          <w:rFonts w:ascii="Times New Roman" w:hAnsi="Times New Roman" w:cs="Times New Roman"/>
          <w:color w:val="auto"/>
          <w:sz w:val="28"/>
        </w:rPr>
        <w:t>Sergeant-At-Arms Report</w:t>
      </w:r>
      <w:bookmarkEnd w:id="27"/>
    </w:p>
    <w:p w14:paraId="54436C16" w14:textId="77777777" w:rsidR="00CC615B" w:rsidRPr="00587D6D" w:rsidRDefault="00CC615B" w:rsidP="001A372D">
      <w:pPr>
        <w:jc w:val="both"/>
      </w:pPr>
    </w:p>
    <w:p w14:paraId="39967B4F" w14:textId="5F5DD7D4" w:rsidR="00CC615B" w:rsidRDefault="00DB3A11" w:rsidP="00013827">
      <w:pPr>
        <w:ind w:firstLine="720"/>
        <w:jc w:val="both"/>
        <w:rPr>
          <w:color w:val="1A1A1A"/>
        </w:rPr>
      </w:pPr>
      <w:r w:rsidRPr="00DB3A11">
        <w:rPr>
          <w:color w:val="1A1A1A"/>
        </w:rPr>
        <w:t xml:space="preserve">This year has been off to a great start. We had a city housing inspection earlier in the year that uncovered quite a few issues. Through collaboration between the active chapter and alumni, all of the issues have been resolved. </w:t>
      </w:r>
      <w:proofErr w:type="gramStart"/>
      <w:r w:rsidRPr="00DB3A11">
        <w:rPr>
          <w:color w:val="1A1A1A"/>
        </w:rPr>
        <w:t>Work day</w:t>
      </w:r>
      <w:proofErr w:type="gramEnd"/>
      <w:r w:rsidRPr="00DB3A11">
        <w:rPr>
          <w:color w:val="1A1A1A"/>
        </w:rPr>
        <w:t xml:space="preserve"> was a resounding success. The actives put in a great day of work, completing numerous small tasks as well as cleaning the attic and repainting the driveway. As we move into the winter, we are making plans to better insulate the great room and keep the driveway clear.</w:t>
      </w:r>
    </w:p>
    <w:p w14:paraId="1D620177" w14:textId="77777777" w:rsidR="00DB3A11" w:rsidRPr="008273A0" w:rsidRDefault="00DB3A11" w:rsidP="00302B0E">
      <w:pPr>
        <w:jc w:val="both"/>
      </w:pPr>
    </w:p>
    <w:p w14:paraId="2A28371A" w14:textId="29869DC6" w:rsidR="00DB4149" w:rsidRPr="008273A0" w:rsidRDefault="00DB3A11" w:rsidP="00302B0E">
      <w:pPr>
        <w:jc w:val="both"/>
      </w:pPr>
      <w:r>
        <w:t xml:space="preserve">Will </w:t>
      </w:r>
      <w:proofErr w:type="spellStart"/>
      <w:r>
        <w:t>Perrry</w:t>
      </w:r>
      <w:proofErr w:type="spellEnd"/>
      <w:r w:rsidR="00E553A6" w:rsidRPr="008273A0">
        <w:t>, Sergeant</w:t>
      </w:r>
      <w:r w:rsidR="00275FD3" w:rsidRPr="008273A0">
        <w:t>-at-Arms</w:t>
      </w:r>
    </w:p>
    <w:p w14:paraId="63D6A920" w14:textId="77777777" w:rsidR="00DB4149" w:rsidRDefault="00C4707D" w:rsidP="001A372D">
      <w:pPr>
        <w:jc w:val="both"/>
      </w:pPr>
      <w:hyperlink r:id="rId23" w:history="1">
        <w:r w:rsidR="00DB4149" w:rsidRPr="00E418F7">
          <w:rPr>
            <w:rStyle w:val="Hyperlink"/>
          </w:rPr>
          <w:t>sergeant@phialphakappa.com</w:t>
        </w:r>
      </w:hyperlink>
      <w:r w:rsidR="00DB4149">
        <w:t xml:space="preserve"> </w:t>
      </w:r>
    </w:p>
    <w:p w14:paraId="724C6088" w14:textId="77777777" w:rsidR="00EB062E" w:rsidRDefault="00EB062E" w:rsidP="001A372D"/>
    <w:p w14:paraId="66096591" w14:textId="77777777" w:rsidR="002D67F2" w:rsidRPr="001A372D" w:rsidRDefault="002D67F2" w:rsidP="001A372D"/>
    <w:p w14:paraId="5F551BCB" w14:textId="61E051BD" w:rsidR="0074047E" w:rsidRPr="008273A0" w:rsidRDefault="0074047E" w:rsidP="008273A0">
      <w:pPr>
        <w:pStyle w:val="Heading2"/>
        <w:spacing w:before="0"/>
        <w:jc w:val="center"/>
        <w:rPr>
          <w:rFonts w:ascii="Times New Roman" w:hAnsi="Times New Roman" w:cs="Times New Roman"/>
          <w:color w:val="auto"/>
          <w:sz w:val="28"/>
          <w:szCs w:val="28"/>
        </w:rPr>
      </w:pPr>
      <w:bookmarkStart w:id="28" w:name="_Toc322959964"/>
      <w:r w:rsidRPr="001A372D">
        <w:rPr>
          <w:rFonts w:ascii="Times New Roman" w:hAnsi="Times New Roman" w:cs="Times New Roman"/>
          <w:color w:val="auto"/>
          <w:sz w:val="28"/>
          <w:szCs w:val="28"/>
        </w:rPr>
        <w:t>Steward Report</w:t>
      </w:r>
      <w:bookmarkEnd w:id="28"/>
    </w:p>
    <w:p w14:paraId="5D055C77" w14:textId="77777777" w:rsidR="00CC615B" w:rsidRPr="00503A7E" w:rsidRDefault="00CC615B" w:rsidP="00CC752D">
      <w:pPr>
        <w:jc w:val="both"/>
      </w:pPr>
    </w:p>
    <w:p w14:paraId="7E844D00" w14:textId="0F3EA7EB" w:rsidR="006F2966" w:rsidRPr="00B11428" w:rsidRDefault="00B11428" w:rsidP="00013827">
      <w:pPr>
        <w:ind w:firstLine="720"/>
        <w:jc w:val="both"/>
        <w:rPr>
          <w:color w:val="1A1A1A"/>
        </w:rPr>
      </w:pPr>
      <w:r w:rsidRPr="00B11428">
        <w:rPr>
          <w:color w:val="1A1A1A"/>
        </w:rPr>
        <w:t xml:space="preserve">My name is Jonathan </w:t>
      </w:r>
      <w:proofErr w:type="spellStart"/>
      <w:r w:rsidRPr="00B11428">
        <w:rPr>
          <w:color w:val="1A1A1A"/>
        </w:rPr>
        <w:t>Timma</w:t>
      </w:r>
      <w:proofErr w:type="spellEnd"/>
      <w:r w:rsidRPr="00B11428">
        <w:rPr>
          <w:color w:val="1A1A1A"/>
        </w:rPr>
        <w:t xml:space="preserve"> and I am the steward for the 2016-2017 academic year. Everything</w:t>
      </w:r>
      <w:r>
        <w:rPr>
          <w:color w:val="1A1A1A"/>
        </w:rPr>
        <w:t xml:space="preserve"> </w:t>
      </w:r>
      <w:r w:rsidRPr="00B11428">
        <w:rPr>
          <w:color w:val="1A1A1A"/>
        </w:rPr>
        <w:t>is well with the kitchen and we are thankful and blessed to have our chef Amy cooking food for</w:t>
      </w:r>
      <w:r>
        <w:rPr>
          <w:color w:val="1A1A1A"/>
        </w:rPr>
        <w:t xml:space="preserve"> us again this year. </w:t>
      </w:r>
      <w:r w:rsidRPr="00B11428">
        <w:rPr>
          <w:color w:val="1A1A1A"/>
        </w:rPr>
        <w:lastRenderedPageBreak/>
        <w:t>The food she has provided has been great. Great conversations are always</w:t>
      </w:r>
      <w:r>
        <w:rPr>
          <w:color w:val="1A1A1A"/>
        </w:rPr>
        <w:t xml:space="preserve"> </w:t>
      </w:r>
      <w:r w:rsidRPr="00B11428">
        <w:rPr>
          <w:color w:val="1A1A1A"/>
        </w:rPr>
        <w:t>occurring at lunch and dinner and we are all happy to be able to share meals with each other as</w:t>
      </w:r>
      <w:r>
        <w:rPr>
          <w:color w:val="1A1A1A"/>
        </w:rPr>
        <w:t xml:space="preserve"> </w:t>
      </w:r>
      <w:r w:rsidRPr="00B11428">
        <w:rPr>
          <w:color w:val="1A1A1A"/>
        </w:rPr>
        <w:t>brothers in Christ.</w:t>
      </w:r>
      <w:r w:rsidR="003267B2" w:rsidRPr="00503A7E">
        <w:rPr>
          <w:color w:val="1A1A1A"/>
        </w:rPr>
        <w:t> </w:t>
      </w:r>
    </w:p>
    <w:p w14:paraId="31B9281C" w14:textId="77777777" w:rsidR="00CC615B" w:rsidRPr="00503A7E" w:rsidRDefault="00CC615B" w:rsidP="001A372D"/>
    <w:p w14:paraId="348AF4A2" w14:textId="6C7F83F9" w:rsidR="006F2966" w:rsidRPr="00503A7E" w:rsidRDefault="00B11428" w:rsidP="001A372D">
      <w:r>
        <w:t xml:space="preserve">Jonathan </w:t>
      </w:r>
      <w:proofErr w:type="spellStart"/>
      <w:r>
        <w:t>Timma</w:t>
      </w:r>
      <w:proofErr w:type="spellEnd"/>
      <w:r w:rsidR="006F2966" w:rsidRPr="00503A7E">
        <w:t>, Steward</w:t>
      </w:r>
    </w:p>
    <w:p w14:paraId="51D7B99A" w14:textId="77777777" w:rsidR="00771E53" w:rsidRPr="001A372D" w:rsidRDefault="00C4707D" w:rsidP="001A372D">
      <w:hyperlink r:id="rId24" w:history="1">
        <w:r w:rsidR="006F2966" w:rsidRPr="001A372D">
          <w:rPr>
            <w:rStyle w:val="Hyperlink"/>
          </w:rPr>
          <w:t>steward@phialphakappa.com</w:t>
        </w:r>
      </w:hyperlink>
    </w:p>
    <w:p w14:paraId="58CE7107" w14:textId="77777777" w:rsidR="00F771F3" w:rsidRDefault="00F771F3" w:rsidP="001A372D"/>
    <w:p w14:paraId="2DC9FAFD" w14:textId="77777777" w:rsidR="00130D73" w:rsidRPr="001A372D" w:rsidRDefault="00130D73" w:rsidP="001A372D"/>
    <w:p w14:paraId="73429796" w14:textId="7A344180" w:rsidR="0074047E" w:rsidRPr="008273A0" w:rsidRDefault="0074047E" w:rsidP="008273A0">
      <w:pPr>
        <w:pStyle w:val="Heading2"/>
        <w:jc w:val="center"/>
        <w:rPr>
          <w:rFonts w:ascii="Times New Roman" w:hAnsi="Times New Roman" w:cs="Times New Roman"/>
          <w:color w:val="auto"/>
          <w:sz w:val="28"/>
        </w:rPr>
      </w:pPr>
      <w:bookmarkStart w:id="29" w:name="_Toc322959965"/>
      <w:r w:rsidRPr="001A372D">
        <w:rPr>
          <w:rFonts w:ascii="Times New Roman" w:hAnsi="Times New Roman" w:cs="Times New Roman"/>
          <w:color w:val="auto"/>
          <w:sz w:val="28"/>
        </w:rPr>
        <w:t>Social Chairman Report</w:t>
      </w:r>
      <w:bookmarkEnd w:id="29"/>
    </w:p>
    <w:p w14:paraId="27447CB6" w14:textId="77777777" w:rsidR="00CC615B" w:rsidRDefault="00CC615B" w:rsidP="0074047E">
      <w:pPr>
        <w:jc w:val="center"/>
        <w:rPr>
          <w:b/>
        </w:rPr>
      </w:pPr>
    </w:p>
    <w:p w14:paraId="097110FC" w14:textId="22B60419" w:rsidR="00CC615B" w:rsidRDefault="00F00059" w:rsidP="00013827">
      <w:pPr>
        <w:ind w:firstLine="720"/>
        <w:jc w:val="both"/>
      </w:pPr>
      <w:r w:rsidRPr="00F00059">
        <w:t xml:space="preserve">This fall has been a great one for the men of PAK! On top of having the privilege of watching Michigan start the season 8-0, we’ve had a number of social events! In September, we had a fall cookout with the Christian Sorority SAO. This doubled as a hangout event between the 2 houses, and a recruitment event for us as well! Great weather and a solid turnout made it an awesome event! In mid-October, we traveled as a house to a </w:t>
      </w:r>
      <w:proofErr w:type="spellStart"/>
      <w:r w:rsidRPr="00F00059">
        <w:t>Halloweekend</w:t>
      </w:r>
      <w:proofErr w:type="spellEnd"/>
      <w:r w:rsidRPr="00F00059">
        <w:t xml:space="preserve"> at Cedar Point, and had a great night of coasters and haunted houses! Alumni day was a success this year, held on the homecoming game. At the end of October, we had our annual Halloween party at the house, co-hosted with SAO. We had a fire, music, dancing, yard games, and a costume contest! Well over 100 people attended, and we received great feedback on the party! A pizza viewing party was held the next day for the Michigan </w:t>
      </w:r>
      <w:proofErr w:type="spellStart"/>
      <w:r w:rsidRPr="00F00059">
        <w:t>vs</w:t>
      </w:r>
      <w:proofErr w:type="spellEnd"/>
      <w:r w:rsidRPr="00F00059">
        <w:t xml:space="preserve"> Michigan State football game! In November, we plan to have a </w:t>
      </w:r>
      <w:proofErr w:type="gramStart"/>
      <w:r w:rsidRPr="00F00059">
        <w:t>guys</w:t>
      </w:r>
      <w:proofErr w:type="gramEnd"/>
      <w:r w:rsidRPr="00F00059">
        <w:t xml:space="preserve"> night out for dinner, and a trip to </w:t>
      </w:r>
      <w:proofErr w:type="spellStart"/>
      <w:r w:rsidRPr="00F00059">
        <w:t>skyzone</w:t>
      </w:r>
      <w:proofErr w:type="spellEnd"/>
      <w:r w:rsidRPr="00F00059">
        <w:t>! The annual Christmas party will be held in December, along with an additional guy's night out if funds allow!</w:t>
      </w:r>
    </w:p>
    <w:p w14:paraId="3BC8061A" w14:textId="77777777" w:rsidR="00F00059" w:rsidRPr="00FD612C" w:rsidRDefault="00F00059" w:rsidP="00FD612C">
      <w:pPr>
        <w:jc w:val="both"/>
      </w:pPr>
    </w:p>
    <w:p w14:paraId="5C3E5BFC" w14:textId="047D4A20" w:rsidR="0074047E" w:rsidRDefault="00F00059" w:rsidP="00FD612C">
      <w:pPr>
        <w:jc w:val="both"/>
      </w:pPr>
      <w:r>
        <w:t>Garrett Prost</w:t>
      </w:r>
      <w:r w:rsidR="00771E53" w:rsidRPr="00FD612C">
        <w:t>, Social Chairman</w:t>
      </w:r>
    </w:p>
    <w:p w14:paraId="5F5BBF44" w14:textId="77777777" w:rsidR="001A33E6" w:rsidRDefault="00C4707D" w:rsidP="0074047E">
      <w:hyperlink r:id="rId25" w:history="1">
        <w:r w:rsidR="00B31233" w:rsidRPr="00E418F7">
          <w:rPr>
            <w:rStyle w:val="Hyperlink"/>
          </w:rPr>
          <w:t>social@phialphakappa.com</w:t>
        </w:r>
      </w:hyperlink>
      <w:r w:rsidR="00B31233">
        <w:t xml:space="preserve"> </w:t>
      </w:r>
    </w:p>
    <w:p w14:paraId="5DC5830C" w14:textId="77777777" w:rsidR="00B31233" w:rsidRDefault="00B31233" w:rsidP="0074047E"/>
    <w:p w14:paraId="0F45B759" w14:textId="77777777" w:rsidR="00EB062E" w:rsidRDefault="00EB062E" w:rsidP="0074047E"/>
    <w:p w14:paraId="3F631BBC" w14:textId="77777777" w:rsidR="00F503CE" w:rsidRDefault="00F503CE" w:rsidP="001A372D">
      <w:pPr>
        <w:pStyle w:val="Heading2"/>
        <w:spacing w:before="0"/>
        <w:jc w:val="center"/>
        <w:rPr>
          <w:rFonts w:ascii="Times New Roman" w:hAnsi="Times New Roman" w:cs="Times New Roman"/>
          <w:color w:val="auto"/>
          <w:sz w:val="28"/>
        </w:rPr>
      </w:pPr>
      <w:bookmarkStart w:id="30" w:name="_Toc322959966"/>
    </w:p>
    <w:p w14:paraId="4A5CE4A1" w14:textId="77777777" w:rsidR="00771E53" w:rsidRPr="001A372D" w:rsidRDefault="00771E53" w:rsidP="001A372D">
      <w:pPr>
        <w:pStyle w:val="Heading2"/>
        <w:spacing w:before="0"/>
        <w:jc w:val="center"/>
        <w:rPr>
          <w:rFonts w:ascii="Times New Roman" w:hAnsi="Times New Roman" w:cs="Times New Roman"/>
          <w:color w:val="auto"/>
          <w:sz w:val="28"/>
        </w:rPr>
      </w:pPr>
      <w:r w:rsidRPr="001A372D">
        <w:rPr>
          <w:rFonts w:ascii="Times New Roman" w:hAnsi="Times New Roman" w:cs="Times New Roman"/>
          <w:color w:val="auto"/>
          <w:sz w:val="28"/>
        </w:rPr>
        <w:t>Pledge Chairmen Report</w:t>
      </w:r>
      <w:bookmarkEnd w:id="30"/>
    </w:p>
    <w:p w14:paraId="51A5563B" w14:textId="77777777" w:rsidR="00CC615B" w:rsidRDefault="00CC615B" w:rsidP="00771E53"/>
    <w:p w14:paraId="187737F7" w14:textId="77777777" w:rsidR="00B93C32" w:rsidRPr="00B93C32" w:rsidRDefault="00B93C32" w:rsidP="00013827">
      <w:pPr>
        <w:ind w:firstLine="720"/>
        <w:jc w:val="both"/>
      </w:pPr>
      <w:r w:rsidRPr="00B93C32">
        <w:rPr>
          <w:color w:val="222222"/>
          <w:shd w:val="clear" w:color="auto" w:fill="FFFFFF"/>
        </w:rPr>
        <w:t>PAK has been blessed with 4 new pledges this fall: 1 graduate student, 1 senior, 1 junior, and 1 freshman. All have acclimated well to life in the house and the actives are looking forward to getting to know them better over this school year. We’re grateful for the opportunity to walk with them on the path toward active membership. </w:t>
      </w:r>
    </w:p>
    <w:p w14:paraId="361A90D2" w14:textId="77777777" w:rsidR="00275FD3" w:rsidRPr="00275FD3" w:rsidRDefault="00275FD3" w:rsidP="00275FD3">
      <w:pPr>
        <w:widowControl w:val="0"/>
        <w:autoSpaceDE w:val="0"/>
        <w:autoSpaceDN w:val="0"/>
        <w:adjustRightInd w:val="0"/>
        <w:rPr>
          <w:bCs/>
          <w:color w:val="1A1A1A"/>
        </w:rPr>
      </w:pPr>
    </w:p>
    <w:p w14:paraId="343295FE" w14:textId="2B6A898D" w:rsidR="00275FD3" w:rsidRPr="00275FD3" w:rsidRDefault="00B93C32" w:rsidP="00275FD3">
      <w:pPr>
        <w:widowControl w:val="0"/>
        <w:autoSpaceDE w:val="0"/>
        <w:autoSpaceDN w:val="0"/>
        <w:adjustRightInd w:val="0"/>
        <w:rPr>
          <w:color w:val="1A1A1A"/>
        </w:rPr>
      </w:pPr>
      <w:r>
        <w:rPr>
          <w:bCs/>
          <w:color w:val="1A1A1A"/>
        </w:rPr>
        <w:t xml:space="preserve">Taylor </w:t>
      </w:r>
      <w:proofErr w:type="spellStart"/>
      <w:r>
        <w:rPr>
          <w:bCs/>
          <w:color w:val="1A1A1A"/>
        </w:rPr>
        <w:t>Buist</w:t>
      </w:r>
      <w:proofErr w:type="spellEnd"/>
      <w:r w:rsidR="00275FD3" w:rsidRPr="00275FD3">
        <w:rPr>
          <w:bCs/>
          <w:color w:val="1A1A1A"/>
        </w:rPr>
        <w:t xml:space="preserve"> &amp; </w:t>
      </w:r>
      <w:r>
        <w:rPr>
          <w:bCs/>
          <w:color w:val="1A1A1A"/>
        </w:rPr>
        <w:t>Daniel Harris</w:t>
      </w:r>
    </w:p>
    <w:p w14:paraId="13B0F29D" w14:textId="77777777" w:rsidR="00275FD3" w:rsidRPr="00275FD3" w:rsidRDefault="00275FD3" w:rsidP="00275FD3">
      <w:pPr>
        <w:jc w:val="both"/>
        <w:rPr>
          <w:bCs/>
          <w:color w:val="1A1A1A"/>
        </w:rPr>
      </w:pPr>
      <w:r w:rsidRPr="00275FD3">
        <w:rPr>
          <w:bCs/>
          <w:color w:val="1A1A1A"/>
        </w:rPr>
        <w:t>Pledge Chairmen</w:t>
      </w:r>
    </w:p>
    <w:p w14:paraId="06583380" w14:textId="77777777" w:rsidR="00B31233" w:rsidRDefault="00B31233" w:rsidP="00B31233"/>
    <w:p w14:paraId="38AE7BAD" w14:textId="77777777" w:rsidR="00130D73" w:rsidRDefault="00130D73" w:rsidP="00B31233">
      <w:pPr>
        <w:rPr>
          <w:b/>
        </w:rPr>
      </w:pPr>
    </w:p>
    <w:p w14:paraId="2203F2B7" w14:textId="41C1BD9E" w:rsidR="0074047E" w:rsidRPr="008273A0" w:rsidRDefault="0074047E" w:rsidP="008273A0">
      <w:pPr>
        <w:pStyle w:val="Heading2"/>
        <w:spacing w:before="0"/>
        <w:jc w:val="center"/>
        <w:rPr>
          <w:rFonts w:ascii="Times New Roman" w:hAnsi="Times New Roman" w:cs="Times New Roman"/>
          <w:color w:val="auto"/>
          <w:sz w:val="28"/>
        </w:rPr>
      </w:pPr>
      <w:bookmarkStart w:id="31" w:name="_Toc322959967"/>
      <w:r w:rsidRPr="001A372D">
        <w:rPr>
          <w:rFonts w:ascii="Times New Roman" w:hAnsi="Times New Roman" w:cs="Times New Roman"/>
          <w:color w:val="auto"/>
          <w:sz w:val="28"/>
        </w:rPr>
        <w:t>Athletic Chairman Report</w:t>
      </w:r>
      <w:bookmarkEnd w:id="31"/>
    </w:p>
    <w:p w14:paraId="0358B665" w14:textId="77777777" w:rsidR="00CC615B" w:rsidRDefault="00CC615B" w:rsidP="0074047E"/>
    <w:p w14:paraId="23BEFE6E" w14:textId="394239E1" w:rsidR="00275FD3" w:rsidRPr="008273A0" w:rsidRDefault="00DC5D40" w:rsidP="00013827">
      <w:pPr>
        <w:widowControl w:val="0"/>
        <w:autoSpaceDE w:val="0"/>
        <w:autoSpaceDN w:val="0"/>
        <w:adjustRightInd w:val="0"/>
        <w:ind w:firstLine="720"/>
        <w:jc w:val="both"/>
        <w:rPr>
          <w:color w:val="1A1A1A"/>
        </w:rPr>
      </w:pPr>
      <w:r w:rsidRPr="00DC5D40">
        <w:rPr>
          <w:color w:val="1A1A1A"/>
        </w:rPr>
        <w:t>Sports have continued to be an excellent medium for growing bonds between brothers here at Phi Alpha Kappa. Our athletic prowess is not always the strongest, but our teamwork and sportsmanship are unmatched by any other team. A potential run in the soccer playoffs was brutally cut off by a round of midterms, but our sights have been set ahead on the upcoming season of flag football and broomball. It has been a great joy to watch pledges and actives come together and discover new things about each other, and build ties that carry over into regular house life.</w:t>
      </w:r>
    </w:p>
    <w:p w14:paraId="7D59E7E0" w14:textId="77777777" w:rsidR="00CC615B" w:rsidRPr="00080770" w:rsidRDefault="00CC615B" w:rsidP="00275FD3"/>
    <w:p w14:paraId="605AC245" w14:textId="48DA1725" w:rsidR="00771E53" w:rsidRDefault="00DC5D40" w:rsidP="00B31233">
      <w:r>
        <w:t xml:space="preserve">Joel </w:t>
      </w:r>
      <w:proofErr w:type="spellStart"/>
      <w:r>
        <w:t>Harkema</w:t>
      </w:r>
      <w:proofErr w:type="spellEnd"/>
      <w:r w:rsidR="00275FD3" w:rsidRPr="00080770">
        <w:t>, Athletic Chairman</w:t>
      </w:r>
    </w:p>
    <w:p w14:paraId="14DBB09A" w14:textId="77777777" w:rsidR="00AA5982" w:rsidRDefault="00AA5982" w:rsidP="00AA5982"/>
    <w:p w14:paraId="18CB656E" w14:textId="77777777" w:rsidR="00130D73" w:rsidRDefault="00130D73" w:rsidP="00AA5982"/>
    <w:p w14:paraId="3F3DE9A3" w14:textId="6735E4B4" w:rsidR="0064693D" w:rsidRPr="001A372D" w:rsidRDefault="0064693D" w:rsidP="0064693D">
      <w:pPr>
        <w:pStyle w:val="Heading2"/>
        <w:spacing w:before="0"/>
        <w:jc w:val="center"/>
        <w:rPr>
          <w:rFonts w:ascii="Times New Roman" w:hAnsi="Times New Roman" w:cs="Times New Roman"/>
          <w:color w:val="auto"/>
          <w:sz w:val="28"/>
        </w:rPr>
      </w:pPr>
      <w:bookmarkStart w:id="32" w:name="_Toc322959968"/>
      <w:r>
        <w:rPr>
          <w:rFonts w:ascii="Times New Roman" w:hAnsi="Times New Roman" w:cs="Times New Roman"/>
          <w:color w:val="auto"/>
          <w:sz w:val="28"/>
        </w:rPr>
        <w:t>Historian</w:t>
      </w:r>
      <w:r w:rsidRPr="001A372D">
        <w:rPr>
          <w:rFonts w:ascii="Times New Roman" w:hAnsi="Times New Roman" w:cs="Times New Roman"/>
          <w:color w:val="auto"/>
          <w:sz w:val="28"/>
        </w:rPr>
        <w:t xml:space="preserve"> Report</w:t>
      </w:r>
      <w:bookmarkEnd w:id="32"/>
    </w:p>
    <w:p w14:paraId="7D217C80" w14:textId="77777777" w:rsidR="00CC615B" w:rsidRDefault="00CC615B" w:rsidP="00ED38D8">
      <w:pPr>
        <w:jc w:val="both"/>
      </w:pPr>
    </w:p>
    <w:p w14:paraId="5B4673FD" w14:textId="20A106B8" w:rsidR="00FC1F61" w:rsidRDefault="00FC1F61" w:rsidP="00013827">
      <w:pPr>
        <w:ind w:firstLine="720"/>
      </w:pPr>
      <w:r>
        <w:t xml:space="preserve">History continues to unfold here at the Dutch House, and I am doing what I can to ensure that highlights will be preserved for those who follow. Progress is being made on electronically archiving important data. Plans are in the works to archive the </w:t>
      </w:r>
      <w:r>
        <w:lastRenderedPageBreak/>
        <w:t>most important of our documents at the Bentley Historical Library in perpetuity, where they will be forever safe and accessible to future brothers. Great care is being taken to withhold fraternal secrets from the public archive during this process. Progress is slow going on all fronts, but time is not of real importance.</w:t>
      </w:r>
    </w:p>
    <w:p w14:paraId="38DCA0EE" w14:textId="77777777" w:rsidR="00FC1F61" w:rsidRDefault="00FC1F61" w:rsidP="00FC1F61"/>
    <w:p w14:paraId="08B22BB8" w14:textId="03169325" w:rsidR="00CC615B" w:rsidRDefault="00FC1F61" w:rsidP="00FC1F61">
      <w:r>
        <w:t xml:space="preserve">May the peace of Christ find you </w:t>
      </w:r>
      <w:proofErr w:type="gramStart"/>
      <w:r>
        <w:t>all.</w:t>
      </w:r>
      <w:proofErr w:type="gramEnd"/>
      <w:r>
        <w:t xml:space="preserve"> Go Blue.</w:t>
      </w:r>
    </w:p>
    <w:p w14:paraId="5C8B751B" w14:textId="77777777" w:rsidR="00FC1F61" w:rsidRDefault="00FC1F61" w:rsidP="00FC1F61"/>
    <w:p w14:paraId="389DC209" w14:textId="706D13FE" w:rsidR="0064693D" w:rsidRDefault="00AE5888" w:rsidP="0064693D">
      <w:r>
        <w:t>Zack</w:t>
      </w:r>
      <w:r w:rsidR="0064693D">
        <w:t xml:space="preserve"> </w:t>
      </w:r>
      <w:proofErr w:type="spellStart"/>
      <w:r w:rsidR="0064693D">
        <w:t>Felker</w:t>
      </w:r>
      <w:proofErr w:type="spellEnd"/>
      <w:r w:rsidR="0064693D">
        <w:t>, Historian</w:t>
      </w:r>
    </w:p>
    <w:p w14:paraId="75CC35EE" w14:textId="582A7167" w:rsidR="0064693D" w:rsidRDefault="00C4707D" w:rsidP="0064693D">
      <w:hyperlink r:id="rId26" w:history="1">
        <w:r w:rsidR="0064693D" w:rsidRPr="00F16C58">
          <w:rPr>
            <w:rStyle w:val="Hyperlink"/>
          </w:rPr>
          <w:t>historian@phialphakappa.com</w:t>
        </w:r>
      </w:hyperlink>
      <w:r w:rsidR="0064693D">
        <w:t xml:space="preserve"> </w:t>
      </w:r>
    </w:p>
    <w:p w14:paraId="457896C7" w14:textId="77777777" w:rsidR="0064693D" w:rsidRDefault="0064693D" w:rsidP="0074047E"/>
    <w:p w14:paraId="133D6F9B" w14:textId="77777777" w:rsidR="008273A0" w:rsidRDefault="008273A0" w:rsidP="0074047E"/>
    <w:p w14:paraId="4538E4DC" w14:textId="3FD6845D" w:rsidR="0064693D" w:rsidRPr="001A372D" w:rsidRDefault="0064693D" w:rsidP="0064693D">
      <w:pPr>
        <w:pStyle w:val="Heading2"/>
        <w:spacing w:before="0"/>
        <w:jc w:val="center"/>
        <w:rPr>
          <w:rFonts w:ascii="Times New Roman" w:hAnsi="Times New Roman" w:cs="Times New Roman"/>
          <w:color w:val="auto"/>
          <w:sz w:val="28"/>
        </w:rPr>
      </w:pPr>
      <w:bookmarkStart w:id="33" w:name="_Toc322959969"/>
      <w:proofErr w:type="spellStart"/>
      <w:r>
        <w:rPr>
          <w:rFonts w:ascii="Times New Roman" w:hAnsi="Times New Roman" w:cs="Times New Roman"/>
          <w:color w:val="auto"/>
          <w:sz w:val="28"/>
        </w:rPr>
        <w:t>Beastmaster</w:t>
      </w:r>
      <w:proofErr w:type="spellEnd"/>
      <w:r w:rsidRPr="001A372D">
        <w:rPr>
          <w:rFonts w:ascii="Times New Roman" w:hAnsi="Times New Roman" w:cs="Times New Roman"/>
          <w:color w:val="auto"/>
          <w:sz w:val="28"/>
        </w:rPr>
        <w:t xml:space="preserve"> Report</w:t>
      </w:r>
      <w:bookmarkEnd w:id="33"/>
    </w:p>
    <w:p w14:paraId="3643F701" w14:textId="77777777" w:rsidR="00CC615B" w:rsidRDefault="00CC615B" w:rsidP="0074047E"/>
    <w:p w14:paraId="54E9E215" w14:textId="144059F1" w:rsidR="00A47820" w:rsidRPr="00A47820" w:rsidRDefault="008D0DFC" w:rsidP="00013827">
      <w:pPr>
        <w:ind w:firstLine="720"/>
        <w:jc w:val="both"/>
      </w:pPr>
      <w:r w:rsidRPr="008D0DFC">
        <w:rPr>
          <w:color w:val="1A1A1A"/>
        </w:rPr>
        <w:t xml:space="preserve">We still have Riley as our </w:t>
      </w:r>
      <w:proofErr w:type="gramStart"/>
      <w:r w:rsidRPr="008D0DFC">
        <w:rPr>
          <w:color w:val="1A1A1A"/>
        </w:rPr>
        <w:t>house dog</w:t>
      </w:r>
      <w:proofErr w:type="gramEnd"/>
      <w:r w:rsidRPr="008D0DFC">
        <w:rPr>
          <w:color w:val="1A1A1A"/>
        </w:rPr>
        <w:t>, and he is as wonderful and energetic as ever. Riley turned 5 years old over this past summer, which, in dog years, means he would be old enough to run for President of the United States. However, he turned down the position, preferring instead to go on walks around campus, chase squirrels, and get lots of attention from everyone he meets, which is an indisputably more fulfilling choice. As such, we keep Riley around the house, and he brings love and affection to all of our members.</w:t>
      </w:r>
    </w:p>
    <w:p w14:paraId="6867ADF0" w14:textId="77777777" w:rsidR="00CC615B" w:rsidRPr="00A47820" w:rsidRDefault="00CC615B" w:rsidP="0074047E"/>
    <w:p w14:paraId="4776AD53" w14:textId="02BA4975" w:rsidR="0064693D" w:rsidRPr="00A47820" w:rsidRDefault="0064693D" w:rsidP="0074047E">
      <w:r w:rsidRPr="00A47820">
        <w:t>Joe Sorenson</w:t>
      </w:r>
    </w:p>
    <w:p w14:paraId="3FA0B2AB" w14:textId="58C4C972" w:rsidR="0064693D" w:rsidRDefault="0064693D" w:rsidP="0074047E">
      <w:proofErr w:type="spellStart"/>
      <w:r>
        <w:t>Beastmaster</w:t>
      </w:r>
      <w:proofErr w:type="spellEnd"/>
    </w:p>
    <w:p w14:paraId="154176D6" w14:textId="77777777" w:rsidR="0064693D" w:rsidRDefault="0064693D" w:rsidP="0074047E"/>
    <w:p w14:paraId="4DFEEEAC" w14:textId="77777777" w:rsidR="00130D73" w:rsidRDefault="00130D73" w:rsidP="0074047E"/>
    <w:p w14:paraId="57B86A9E" w14:textId="77777777" w:rsidR="00F503CE" w:rsidRDefault="00F503CE" w:rsidP="00EE1644">
      <w:pPr>
        <w:pStyle w:val="Heading2"/>
        <w:spacing w:before="0"/>
        <w:jc w:val="center"/>
        <w:rPr>
          <w:rFonts w:ascii="Times New Roman" w:hAnsi="Times New Roman" w:cs="Times New Roman"/>
          <w:color w:val="auto"/>
          <w:sz w:val="28"/>
        </w:rPr>
      </w:pPr>
      <w:bookmarkStart w:id="34" w:name="_Toc322959970"/>
    </w:p>
    <w:p w14:paraId="118A5FE5" w14:textId="77777777" w:rsidR="002D67F2" w:rsidRDefault="002D67F2" w:rsidP="00EE1644">
      <w:pPr>
        <w:pStyle w:val="Heading2"/>
        <w:spacing w:before="0"/>
        <w:jc w:val="center"/>
        <w:rPr>
          <w:rFonts w:ascii="Times New Roman" w:hAnsi="Times New Roman" w:cs="Times New Roman"/>
          <w:color w:val="auto"/>
          <w:sz w:val="28"/>
        </w:rPr>
      </w:pPr>
    </w:p>
    <w:p w14:paraId="048D7D1B" w14:textId="77777777" w:rsidR="002D67F2" w:rsidRDefault="002D67F2" w:rsidP="00EE1644">
      <w:pPr>
        <w:pStyle w:val="Heading2"/>
        <w:spacing w:before="0"/>
        <w:jc w:val="center"/>
        <w:rPr>
          <w:rFonts w:ascii="Times New Roman" w:hAnsi="Times New Roman" w:cs="Times New Roman"/>
          <w:color w:val="auto"/>
          <w:sz w:val="28"/>
        </w:rPr>
      </w:pPr>
    </w:p>
    <w:p w14:paraId="43052F07" w14:textId="77777777" w:rsidR="002D67F2" w:rsidRDefault="002D67F2" w:rsidP="002D67F2"/>
    <w:p w14:paraId="38E9FE8E" w14:textId="77777777" w:rsidR="002D67F2" w:rsidRDefault="002D67F2" w:rsidP="002D67F2"/>
    <w:p w14:paraId="03D74D5B" w14:textId="77777777" w:rsidR="002D67F2" w:rsidRDefault="002D67F2" w:rsidP="002D67F2"/>
    <w:p w14:paraId="474AB525" w14:textId="77777777" w:rsidR="002D67F2" w:rsidRDefault="002D67F2" w:rsidP="002D67F2"/>
    <w:p w14:paraId="1814375E" w14:textId="77777777" w:rsidR="002D67F2" w:rsidRDefault="002D67F2" w:rsidP="002D67F2"/>
    <w:p w14:paraId="5A9CCC57" w14:textId="77777777" w:rsidR="002D67F2" w:rsidRPr="002D67F2" w:rsidRDefault="002D67F2" w:rsidP="002D67F2"/>
    <w:p w14:paraId="13DCA18B" w14:textId="5136AB8F" w:rsidR="00771E53" w:rsidRPr="00EE1644" w:rsidRDefault="00771E53" w:rsidP="00EE1644">
      <w:pPr>
        <w:pStyle w:val="Heading2"/>
        <w:spacing w:before="0"/>
        <w:jc w:val="center"/>
        <w:rPr>
          <w:rFonts w:ascii="Times New Roman" w:hAnsi="Times New Roman" w:cs="Times New Roman"/>
          <w:color w:val="auto"/>
          <w:sz w:val="28"/>
        </w:rPr>
      </w:pPr>
      <w:r w:rsidRPr="001A372D">
        <w:rPr>
          <w:rFonts w:ascii="Times New Roman" w:hAnsi="Times New Roman" w:cs="Times New Roman"/>
          <w:color w:val="auto"/>
          <w:sz w:val="28"/>
        </w:rPr>
        <w:lastRenderedPageBreak/>
        <w:t>Chaplain Report</w:t>
      </w:r>
      <w:bookmarkEnd w:id="34"/>
    </w:p>
    <w:p w14:paraId="6C88C273" w14:textId="77777777" w:rsidR="00CC615B" w:rsidRDefault="00CC615B" w:rsidP="0064693D">
      <w:pPr>
        <w:jc w:val="both"/>
      </w:pPr>
    </w:p>
    <w:p w14:paraId="0986003F" w14:textId="5F065A6D" w:rsidR="00FC1F61" w:rsidRPr="00FC1F61" w:rsidRDefault="00FC1F61" w:rsidP="00013827">
      <w:pPr>
        <w:ind w:firstLine="720"/>
        <w:jc w:val="both"/>
        <w:rPr>
          <w:color w:val="1A1A1A"/>
        </w:rPr>
      </w:pPr>
      <w:r w:rsidRPr="00FC1F61">
        <w:rPr>
          <w:color w:val="1A1A1A"/>
        </w:rPr>
        <w:t>This year, I am the Chaplain for Phi Alpha Kappa. Because the PAK Packs Nate Woznick (the previous</w:t>
      </w:r>
      <w:r>
        <w:rPr>
          <w:color w:val="1A1A1A"/>
        </w:rPr>
        <w:t xml:space="preserve"> </w:t>
      </w:r>
      <w:r w:rsidRPr="00FC1F61">
        <w:rPr>
          <w:color w:val="1A1A1A"/>
        </w:rPr>
        <w:t>Chaplain) started last year were very helpful for the house and made a big difference, I decided to</w:t>
      </w:r>
      <w:r>
        <w:rPr>
          <w:color w:val="1A1A1A"/>
        </w:rPr>
        <w:t xml:space="preserve"> </w:t>
      </w:r>
      <w:r w:rsidRPr="00FC1F61">
        <w:rPr>
          <w:color w:val="1A1A1A"/>
        </w:rPr>
        <w:t>continue them and they are going very well! Most of the PAK Packs are guys-only, but one of them is co-ed and includes several members from SAO Christian Sorority.</w:t>
      </w:r>
    </w:p>
    <w:p w14:paraId="74C432BF" w14:textId="77777777" w:rsidR="00FC1F61" w:rsidRPr="00FC1F61" w:rsidRDefault="00FC1F61" w:rsidP="00FC1F61">
      <w:pPr>
        <w:jc w:val="both"/>
        <w:rPr>
          <w:color w:val="1A1A1A"/>
        </w:rPr>
      </w:pPr>
    </w:p>
    <w:p w14:paraId="0628BFD6" w14:textId="52966723" w:rsidR="00080770" w:rsidRDefault="00FC1F61" w:rsidP="00013827">
      <w:pPr>
        <w:ind w:firstLine="720"/>
        <w:jc w:val="both"/>
        <w:rPr>
          <w:color w:val="1A1A1A"/>
        </w:rPr>
      </w:pPr>
      <w:r w:rsidRPr="00FC1F61">
        <w:rPr>
          <w:color w:val="1A1A1A"/>
        </w:rPr>
        <w:t>In addition, Matt Ackerman, a pastor from Campus Chapel, comes by on Monday nights to lead a men’s</w:t>
      </w:r>
      <w:r>
        <w:rPr>
          <w:color w:val="1A1A1A"/>
        </w:rPr>
        <w:t xml:space="preserve"> </w:t>
      </w:r>
      <w:r w:rsidRPr="00FC1F61">
        <w:rPr>
          <w:color w:val="1A1A1A"/>
        </w:rPr>
        <w:t>Bible study, going through a book called “Man Enough: How Jesus Redefines Manhood” by Nate Pyle.</w:t>
      </w:r>
      <w:r>
        <w:rPr>
          <w:color w:val="1A1A1A"/>
        </w:rPr>
        <w:t xml:space="preserve"> </w:t>
      </w:r>
      <w:r w:rsidRPr="00FC1F61">
        <w:rPr>
          <w:color w:val="1A1A1A"/>
        </w:rPr>
        <w:t>We also continue Praise and Worship on Wednesday nights, and plan to have monthly joint worship</w:t>
      </w:r>
      <w:r>
        <w:rPr>
          <w:color w:val="1A1A1A"/>
        </w:rPr>
        <w:t xml:space="preserve"> </w:t>
      </w:r>
      <w:r w:rsidRPr="00FC1F61">
        <w:rPr>
          <w:color w:val="1A1A1A"/>
        </w:rPr>
        <w:t>nights with SAO. I believe the house is really going in a good direction, but because nobody is perfect,</w:t>
      </w:r>
      <w:r>
        <w:rPr>
          <w:color w:val="1A1A1A"/>
        </w:rPr>
        <w:t xml:space="preserve"> </w:t>
      </w:r>
      <w:r w:rsidRPr="00FC1F61">
        <w:rPr>
          <w:color w:val="1A1A1A"/>
        </w:rPr>
        <w:t>we still have room for improvement. Please continue to pray for PAK to seek God’s direction in how we</w:t>
      </w:r>
      <w:r>
        <w:rPr>
          <w:color w:val="1A1A1A"/>
        </w:rPr>
        <w:t xml:space="preserve"> </w:t>
      </w:r>
      <w:r w:rsidRPr="00FC1F61">
        <w:rPr>
          <w:color w:val="1A1A1A"/>
        </w:rPr>
        <w:t>interact with each other and with people outside our fraternity, and that we will gain more godly men as</w:t>
      </w:r>
      <w:r>
        <w:rPr>
          <w:color w:val="1A1A1A"/>
        </w:rPr>
        <w:t xml:space="preserve"> </w:t>
      </w:r>
      <w:r w:rsidRPr="00FC1F61">
        <w:rPr>
          <w:color w:val="1A1A1A"/>
        </w:rPr>
        <w:t>pledges, and strengthen our relationships with BYX (the other Christian fraternity on campus), SAO (the</w:t>
      </w:r>
      <w:r>
        <w:rPr>
          <w:color w:val="1A1A1A"/>
        </w:rPr>
        <w:t xml:space="preserve"> </w:t>
      </w:r>
      <w:r w:rsidRPr="00FC1F61">
        <w:rPr>
          <w:color w:val="1A1A1A"/>
        </w:rPr>
        <w:t>Christian sorority on campus), and other Christian organizations on the campus. Thank you!</w:t>
      </w:r>
    </w:p>
    <w:p w14:paraId="6EFF9D1A" w14:textId="77777777" w:rsidR="00FC1F61" w:rsidRPr="00FC1F61" w:rsidRDefault="00FC1F61" w:rsidP="00FC1F61">
      <w:pPr>
        <w:jc w:val="both"/>
        <w:rPr>
          <w:color w:val="1A1A1A"/>
        </w:rPr>
      </w:pPr>
    </w:p>
    <w:p w14:paraId="6D5262FE" w14:textId="714FBA28" w:rsidR="00553FA2" w:rsidRPr="00080770" w:rsidRDefault="00FC1F61" w:rsidP="00080770">
      <w:pPr>
        <w:jc w:val="both"/>
      </w:pPr>
      <w:r>
        <w:t xml:space="preserve">Jacob </w:t>
      </w:r>
      <w:proofErr w:type="spellStart"/>
      <w:r>
        <w:t>Molewyk</w:t>
      </w:r>
      <w:proofErr w:type="spellEnd"/>
    </w:p>
    <w:p w14:paraId="5479FA12" w14:textId="58D88D77" w:rsidR="00231E2A" w:rsidRDefault="00771E53" w:rsidP="00771E53">
      <w:r>
        <w:t>Chaplain</w:t>
      </w:r>
    </w:p>
    <w:p w14:paraId="2E05554D" w14:textId="77777777" w:rsidR="00130D73" w:rsidRDefault="00130D73" w:rsidP="00771E53"/>
    <w:p w14:paraId="3A780C0A" w14:textId="77777777" w:rsidR="00130D73" w:rsidRDefault="00130D73" w:rsidP="00771E53"/>
    <w:p w14:paraId="1DA63C33" w14:textId="06B7EDFE" w:rsidR="00130D73" w:rsidRPr="003267B2" w:rsidRDefault="00130D73" w:rsidP="003267B2">
      <w:pPr>
        <w:pStyle w:val="Heading2"/>
        <w:spacing w:before="0"/>
        <w:jc w:val="center"/>
        <w:rPr>
          <w:rFonts w:ascii="Times New Roman" w:hAnsi="Times New Roman" w:cs="Times New Roman"/>
          <w:color w:val="auto"/>
          <w:sz w:val="28"/>
        </w:rPr>
      </w:pPr>
      <w:bookmarkStart w:id="35" w:name="_Toc322959971"/>
      <w:r>
        <w:rPr>
          <w:rFonts w:ascii="Times New Roman" w:hAnsi="Times New Roman" w:cs="Times New Roman"/>
          <w:color w:val="auto"/>
          <w:sz w:val="28"/>
        </w:rPr>
        <w:t>Charity Chair</w:t>
      </w:r>
      <w:r w:rsidR="00263767">
        <w:rPr>
          <w:rFonts w:ascii="Times New Roman" w:hAnsi="Times New Roman" w:cs="Times New Roman"/>
          <w:color w:val="auto"/>
          <w:sz w:val="28"/>
        </w:rPr>
        <w:t>man</w:t>
      </w:r>
      <w:r w:rsidRPr="001A372D">
        <w:rPr>
          <w:rFonts w:ascii="Times New Roman" w:hAnsi="Times New Roman" w:cs="Times New Roman"/>
          <w:color w:val="auto"/>
          <w:sz w:val="28"/>
        </w:rPr>
        <w:t xml:space="preserve"> Report</w:t>
      </w:r>
      <w:bookmarkEnd w:id="35"/>
    </w:p>
    <w:p w14:paraId="5E8D0FB9" w14:textId="77777777" w:rsidR="00CC615B" w:rsidRDefault="00CC615B" w:rsidP="00771E53"/>
    <w:p w14:paraId="7D49A919" w14:textId="6053E30A" w:rsidR="002D69CF" w:rsidRDefault="002D69CF" w:rsidP="00013827">
      <w:pPr>
        <w:ind w:firstLine="720"/>
        <w:jc w:val="both"/>
      </w:pPr>
      <w:r>
        <w:t xml:space="preserve">As Charity Chair, I have continued to manage Phi Alpha Kappa's involvement in the homeless ministry through Vineyard Church of Ann Arbor.  Sigma Alpha Omega, our sister Christian sorority, has continued their involvement as well. This ministry is focused on providing food, </w:t>
      </w:r>
      <w:r>
        <w:lastRenderedPageBreak/>
        <w:t xml:space="preserve">clothing, and resources to those of Ann Arbor who are impoverished. Items are handed out on Friday nights at Liberty Park Plaza, and on Thursday nights we prepare bags to hand out. Most recently the Vineyard Homeless held a Thanksgiving lunch for people who could not afford one or did not have family to share one with. This event saw over 100 people served that day. </w:t>
      </w:r>
    </w:p>
    <w:p w14:paraId="0DE92D21" w14:textId="77777777" w:rsidR="002D69CF" w:rsidRDefault="002D69CF" w:rsidP="002D69CF">
      <w:pPr>
        <w:jc w:val="both"/>
      </w:pPr>
    </w:p>
    <w:p w14:paraId="64A127D6" w14:textId="359A9E29" w:rsidR="00CC615B" w:rsidRDefault="002D69CF" w:rsidP="00013827">
      <w:pPr>
        <w:ind w:firstLine="720"/>
        <w:jc w:val="both"/>
      </w:pPr>
      <w:r>
        <w:t>In late March we will have our annual Casino Night, where we raise money to be donated to various charitable organizations. Casino Night has consistently raised substantial sums of money each year and we plan to continue this strong tradition.</w:t>
      </w:r>
    </w:p>
    <w:p w14:paraId="15A3D94B" w14:textId="77777777" w:rsidR="00A47820" w:rsidRDefault="00A47820" w:rsidP="00130D73"/>
    <w:p w14:paraId="7EAEF108" w14:textId="762A4168" w:rsidR="00130D73" w:rsidRDefault="00693C1F" w:rsidP="00130D73">
      <w:r>
        <w:t>Micah Harris</w:t>
      </w:r>
    </w:p>
    <w:p w14:paraId="0814D5D2" w14:textId="54DC9842" w:rsidR="00130D73" w:rsidRDefault="00130D73" w:rsidP="00130D73">
      <w:pPr>
        <w:sectPr w:rsidR="00130D73" w:rsidSect="004C3691">
          <w:type w:val="continuous"/>
          <w:pgSz w:w="12240" w:h="15840"/>
          <w:pgMar w:top="1440" w:right="1440" w:bottom="1440" w:left="1440" w:header="720" w:footer="720" w:gutter="0"/>
          <w:cols w:num="2" w:space="720"/>
          <w:docGrid w:linePitch="360"/>
        </w:sectPr>
      </w:pPr>
      <w:r>
        <w:t>Charity Chairman</w:t>
      </w:r>
    </w:p>
    <w:bookmarkStart w:id="36" w:name="_Toc322959972"/>
    <w:p w14:paraId="6FABB4E4" w14:textId="4AF42E2A" w:rsidR="00AA58E0" w:rsidRPr="00AF4F03" w:rsidRDefault="007058A4" w:rsidP="00AF4F03">
      <w:pPr>
        <w:pStyle w:val="Heading1"/>
        <w:spacing w:before="0"/>
        <w:jc w:val="center"/>
        <w:rPr>
          <w:rFonts w:ascii="Biondi" w:hAnsi="Biondi"/>
          <w:sz w:val="32"/>
          <w:szCs w:val="32"/>
        </w:rPr>
      </w:pPr>
      <w:r w:rsidRPr="00AF4F03">
        <w:rPr>
          <w:rFonts w:ascii="Biondi" w:hAnsi="Biondi"/>
          <w:noProof/>
          <w:color w:val="1F497D" w:themeColor="text2"/>
        </w:rPr>
        <w:lastRenderedPageBreak/>
        <mc:AlternateContent>
          <mc:Choice Requires="wps">
            <w:drawing>
              <wp:anchor distT="0" distB="0" distL="114300" distR="114300" simplePos="0" relativeHeight="251657216" behindDoc="0" locked="0" layoutInCell="1" allowOverlap="1" wp14:anchorId="7338439A" wp14:editId="156A8B71">
                <wp:simplePos x="0" y="0"/>
                <wp:positionH relativeFrom="column">
                  <wp:align>center</wp:align>
                </wp:positionH>
                <wp:positionV relativeFrom="paragraph">
                  <wp:posOffset>278130</wp:posOffset>
                </wp:positionV>
                <wp:extent cx="5943600" cy="0"/>
                <wp:effectExtent l="19050" t="20955" r="19050" b="17145"/>
                <wp:wrapSquare wrapText="bothSides"/>
                <wp:docPr id="3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1.9pt" to="468pt,21.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" strokecolor="maroon" strokeweight="2.5pt">
                <w10:wrap type="square"/>
              </v:line>
            </w:pict>
          </mc:Fallback>
        </mc:AlternateContent>
      </w:r>
      <w:r w:rsidR="00AA58E0" w:rsidRPr="00AF4F03">
        <w:rPr>
          <w:rFonts w:ascii="Biondi" w:hAnsi="Biondi"/>
          <w:color w:val="1F497D" w:themeColor="text2"/>
          <w:sz w:val="32"/>
          <w:szCs w:val="32"/>
        </w:rPr>
        <w:t xml:space="preserve">Meet the </w:t>
      </w:r>
      <w:bookmarkEnd w:id="36"/>
      <w:r w:rsidR="00A7780C">
        <w:rPr>
          <w:rFonts w:ascii="Biondi" w:hAnsi="Biondi"/>
          <w:color w:val="1F497D" w:themeColor="text2"/>
          <w:sz w:val="32"/>
          <w:szCs w:val="32"/>
        </w:rPr>
        <w:t>Pledges</w:t>
      </w:r>
    </w:p>
    <w:p w14:paraId="29479507" w14:textId="77777777" w:rsidR="00A63170" w:rsidRPr="00A63170" w:rsidRDefault="00A63170" w:rsidP="00AA58E0">
      <w:pPr>
        <w:jc w:val="center"/>
      </w:pPr>
    </w:p>
    <w:p w14:paraId="3A2CED4F" w14:textId="7EF6B881" w:rsidR="00AA58E0" w:rsidRPr="00A63170" w:rsidRDefault="002D69CF" w:rsidP="00A63170">
      <w:pPr>
        <w:jc w:val="center"/>
        <w:rPr>
          <w:i/>
        </w:rPr>
      </w:pPr>
      <w:r w:rsidRPr="00A63170">
        <w:rPr>
          <w:i/>
        </w:rPr>
        <w:t>Big brothers write these articles</w:t>
      </w:r>
      <w:r w:rsidR="00AA58E0" w:rsidRPr="00A63170">
        <w:rPr>
          <w:i/>
        </w:rPr>
        <w:t xml:space="preserve"> about their little brother</w:t>
      </w:r>
      <w:r w:rsidR="00E36594" w:rsidRPr="00A63170">
        <w:rPr>
          <w:i/>
        </w:rPr>
        <w:t>s</w:t>
      </w:r>
      <w:r w:rsidR="00AA58E0" w:rsidRPr="00A63170">
        <w:rPr>
          <w:i/>
        </w:rPr>
        <w:t>.</w:t>
      </w:r>
    </w:p>
    <w:p w14:paraId="6898B947" w14:textId="77777777" w:rsidR="00AA58E0" w:rsidRDefault="00AA58E0" w:rsidP="00AA58E0">
      <w:pPr>
        <w:jc w:val="both"/>
      </w:pPr>
    </w:p>
    <w:p w14:paraId="4608C0DE" w14:textId="74B80FBA" w:rsidR="00AF4F03" w:rsidRPr="0012793B" w:rsidRDefault="00F60F76" w:rsidP="00FC3790">
      <w:pPr>
        <w:pStyle w:val="Heading2"/>
        <w:spacing w:before="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Daniel </w:t>
      </w:r>
      <w:proofErr w:type="spellStart"/>
      <w:r>
        <w:rPr>
          <w:rFonts w:ascii="Times New Roman" w:hAnsi="Times New Roman" w:cs="Times New Roman"/>
          <w:color w:val="auto"/>
          <w:sz w:val="28"/>
          <w:szCs w:val="28"/>
        </w:rPr>
        <w:t>Botting</w:t>
      </w:r>
      <w:proofErr w:type="spellEnd"/>
      <w:r>
        <w:rPr>
          <w:rFonts w:ascii="Times New Roman" w:hAnsi="Times New Roman" w:cs="Times New Roman"/>
          <w:color w:val="auto"/>
          <w:sz w:val="28"/>
          <w:szCs w:val="28"/>
        </w:rPr>
        <w:t xml:space="preserve"> by Jonathan </w:t>
      </w:r>
      <w:proofErr w:type="spellStart"/>
      <w:r>
        <w:rPr>
          <w:rFonts w:ascii="Times New Roman" w:hAnsi="Times New Roman" w:cs="Times New Roman"/>
          <w:color w:val="auto"/>
          <w:sz w:val="28"/>
          <w:szCs w:val="28"/>
        </w:rPr>
        <w:t>Timma</w:t>
      </w:r>
      <w:proofErr w:type="spellEnd"/>
    </w:p>
    <w:p w14:paraId="58DBE9F3" w14:textId="09DEA661" w:rsidR="00AF4F03" w:rsidRDefault="00AF4F03" w:rsidP="00FC3790">
      <w:pPr>
        <w:jc w:val="both"/>
      </w:pPr>
    </w:p>
    <w:p w14:paraId="2467C344" w14:textId="6BB22F18" w:rsidR="00FC3790" w:rsidRDefault="002D67F2" w:rsidP="00B11428">
      <w:pPr>
        <w:jc w:val="both"/>
      </w:pPr>
      <w:r>
        <w:rPr>
          <w:b/>
          <w:noProof/>
        </w:rPr>
        <w:drawing>
          <wp:anchor distT="0" distB="0" distL="114300" distR="114300" simplePos="0" relativeHeight="251756544" behindDoc="0" locked="0" layoutInCell="1" allowOverlap="1" wp14:anchorId="6E783D8E" wp14:editId="68AD517C">
            <wp:simplePos x="0" y="0"/>
            <wp:positionH relativeFrom="column">
              <wp:posOffset>4366895</wp:posOffset>
            </wp:positionH>
            <wp:positionV relativeFrom="paragraph">
              <wp:posOffset>35560</wp:posOffset>
            </wp:positionV>
            <wp:extent cx="1525905" cy="1943100"/>
            <wp:effectExtent l="0" t="0" r="0" b="12700"/>
            <wp:wrapTight wrapText="bothSides">
              <wp:wrapPolygon edited="0">
                <wp:start x="0" y="0"/>
                <wp:lineTo x="0" y="21459"/>
                <wp:lineTo x="21213" y="21459"/>
                <wp:lineTo x="21213" y="0"/>
                <wp:lineTo x="0" y="0"/>
              </wp:wrapPolygon>
            </wp:wrapTight>
            <wp:docPr id="46" name="Picture 46" descr="Macintosh HD:Users:natewoznick:Downloads:botting_d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atewoznick:Downloads:botting_da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5905"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30D5">
        <w:tab/>
      </w:r>
      <w:r>
        <w:t>The crème of the crop,</w:t>
      </w:r>
      <w:r w:rsidR="00B11428">
        <w:t xml:space="preserve"> Daniel </w:t>
      </w:r>
      <w:proofErr w:type="spellStart"/>
      <w:r w:rsidR="00B11428">
        <w:t>Botting</w:t>
      </w:r>
      <w:proofErr w:type="spellEnd"/>
      <w:r w:rsidR="00B11428">
        <w:t xml:space="preserve"> is the oldest pledge this fall and is a grad student in the Ford School of Public Policy. He is originally from Muskegon, Michigan, but has spent the last six years in Grand Rapids. Daniel completed his undergraduate degree at Calvin College (2014) in Grand Rapids where he majored in finance and economics, and a minor in math. Prior to his acceptance into grad school, he worked at Steelcase in Grand Rapids working in finance. His career goal is to conduct research and advise policy makers. Given the unusually high number of brothers having some variation of the name Daniel, we have elected to call him “D Bot”. Like his big brother, he is a huge fan of Michigan football and college football as a whole. There haven’t been many Saturdays this semester where we haven’t watched a non-Michigan football game together. He also enjoys playing video games. Call of Duty and </w:t>
      </w:r>
      <w:proofErr w:type="gramStart"/>
      <w:r w:rsidR="00B11428">
        <w:t>Smash</w:t>
      </w:r>
      <w:proofErr w:type="gramEnd"/>
      <w:r w:rsidR="00B11428">
        <w:t xml:space="preserve"> are some of his favorites. I am honored to call him my little brother. I look forward to getting to know D Bot over the next several months and can’t wait to see him be the leader of this pledge class.</w:t>
      </w:r>
      <w:r w:rsidRPr="002D67F2">
        <w:rPr>
          <w:b/>
          <w:noProof/>
        </w:rPr>
        <w:t xml:space="preserve"> </w:t>
      </w:r>
    </w:p>
    <w:p w14:paraId="0DED2B11" w14:textId="13F9E70D" w:rsidR="00BD7CD6" w:rsidRDefault="00BD7CD6" w:rsidP="00FC3790">
      <w:pPr>
        <w:ind w:firstLine="720"/>
        <w:jc w:val="both"/>
      </w:pPr>
    </w:p>
    <w:p w14:paraId="11634B86" w14:textId="77777777" w:rsidR="00C8786D" w:rsidRDefault="00C8786D" w:rsidP="00FC3790">
      <w:pPr>
        <w:ind w:firstLine="720"/>
        <w:jc w:val="both"/>
      </w:pPr>
    </w:p>
    <w:p w14:paraId="29551565" w14:textId="77777777" w:rsidR="00C8786D" w:rsidRDefault="00C8786D" w:rsidP="00FC3790">
      <w:pPr>
        <w:ind w:firstLine="720"/>
        <w:jc w:val="both"/>
      </w:pPr>
    </w:p>
    <w:p w14:paraId="26B578D8" w14:textId="42134EEB" w:rsidR="005D2060" w:rsidRDefault="00F60F76" w:rsidP="00FC3790">
      <w:pPr>
        <w:pStyle w:val="Heading2"/>
        <w:spacing w:before="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Josh </w:t>
      </w:r>
      <w:proofErr w:type="spellStart"/>
      <w:r>
        <w:rPr>
          <w:rFonts w:ascii="Times New Roman" w:hAnsi="Times New Roman" w:cs="Times New Roman"/>
          <w:color w:val="auto"/>
          <w:sz w:val="28"/>
          <w:szCs w:val="28"/>
        </w:rPr>
        <w:t>Fagerlin</w:t>
      </w:r>
      <w:proofErr w:type="spellEnd"/>
      <w:r>
        <w:rPr>
          <w:rFonts w:ascii="Times New Roman" w:hAnsi="Times New Roman" w:cs="Times New Roman"/>
          <w:color w:val="auto"/>
          <w:sz w:val="28"/>
          <w:szCs w:val="28"/>
        </w:rPr>
        <w:t xml:space="preserve"> by Zack </w:t>
      </w:r>
      <w:proofErr w:type="spellStart"/>
      <w:r>
        <w:rPr>
          <w:rFonts w:ascii="Times New Roman" w:hAnsi="Times New Roman" w:cs="Times New Roman"/>
          <w:color w:val="auto"/>
          <w:sz w:val="28"/>
          <w:szCs w:val="28"/>
        </w:rPr>
        <w:t>Felker</w:t>
      </w:r>
      <w:proofErr w:type="spellEnd"/>
    </w:p>
    <w:p w14:paraId="5360B769" w14:textId="31714D13" w:rsidR="00BD7CD6" w:rsidRDefault="002D67F2" w:rsidP="00FC3790">
      <w:pPr>
        <w:jc w:val="both"/>
      </w:pPr>
      <w:r>
        <w:rPr>
          <w:b/>
          <w:noProof/>
        </w:rPr>
        <w:drawing>
          <wp:anchor distT="0" distB="0" distL="114300" distR="114300" simplePos="0" relativeHeight="251757568" behindDoc="0" locked="0" layoutInCell="1" allowOverlap="1" wp14:anchorId="771B5235" wp14:editId="69E523D5">
            <wp:simplePos x="0" y="0"/>
            <wp:positionH relativeFrom="column">
              <wp:posOffset>-1270</wp:posOffset>
            </wp:positionH>
            <wp:positionV relativeFrom="paragraph">
              <wp:posOffset>167005</wp:posOffset>
            </wp:positionV>
            <wp:extent cx="1600835" cy="2392045"/>
            <wp:effectExtent l="0" t="0" r="0" b="0"/>
            <wp:wrapTight wrapText="bothSides">
              <wp:wrapPolygon edited="0">
                <wp:start x="0" y="0"/>
                <wp:lineTo x="0" y="21331"/>
                <wp:lineTo x="21249" y="21331"/>
                <wp:lineTo x="21249" y="0"/>
                <wp:lineTo x="0" y="0"/>
              </wp:wrapPolygon>
            </wp:wrapTight>
            <wp:docPr id="47" name="Picture 47" descr="Macintosh HD:Users:natewoznick:Downloads:Senior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atewoznick:Downloads:Senior Pictur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00835" cy="2392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F58113" w14:textId="727134CE" w:rsidR="00D66ACB" w:rsidRPr="00417C4C" w:rsidRDefault="00D66ACB" w:rsidP="00417C4C">
      <w:pPr>
        <w:jc w:val="both"/>
        <w:rPr>
          <w:color w:val="1A1A1A"/>
        </w:rPr>
      </w:pPr>
      <w:r>
        <w:rPr>
          <w:color w:val="1A1A1A"/>
        </w:rPr>
        <w:tab/>
      </w:r>
      <w:r w:rsidR="00417C4C" w:rsidRPr="00417C4C">
        <w:rPr>
          <w:color w:val="1A1A1A"/>
        </w:rPr>
        <w:t>Josh is a freshman in the College of Engineering, where he</w:t>
      </w:r>
      <w:r w:rsidR="00417C4C">
        <w:rPr>
          <w:color w:val="1A1A1A"/>
        </w:rPr>
        <w:t xml:space="preserve"> intends to pursue a degree in A</w:t>
      </w:r>
      <w:r w:rsidR="00417C4C" w:rsidRPr="00417C4C">
        <w:rPr>
          <w:color w:val="1A1A1A"/>
        </w:rPr>
        <w:t>erospace</w:t>
      </w:r>
      <w:r w:rsidR="00417C4C">
        <w:rPr>
          <w:color w:val="1A1A1A"/>
        </w:rPr>
        <w:t xml:space="preserve"> E</w:t>
      </w:r>
      <w:r w:rsidR="00417C4C" w:rsidRPr="00417C4C">
        <w:rPr>
          <w:color w:val="1A1A1A"/>
        </w:rPr>
        <w:t>ngineering. He hopes to use his degree to “build rockets and stuff”. Josh comes to us from</w:t>
      </w:r>
      <w:r w:rsidR="00417C4C">
        <w:rPr>
          <w:color w:val="1A1A1A"/>
        </w:rPr>
        <w:t xml:space="preserve"> </w:t>
      </w:r>
      <w:r w:rsidR="00417C4C" w:rsidRPr="00417C4C">
        <w:rPr>
          <w:color w:val="1A1A1A"/>
        </w:rPr>
        <w:t>Rockford High School, where he played in the marching band for four years. He has since joined</w:t>
      </w:r>
      <w:r w:rsidR="00417C4C">
        <w:rPr>
          <w:color w:val="1A1A1A"/>
        </w:rPr>
        <w:t xml:space="preserve"> </w:t>
      </w:r>
      <w:r w:rsidR="00417C4C" w:rsidRPr="00417C4C">
        <w:rPr>
          <w:color w:val="1A1A1A"/>
        </w:rPr>
        <w:t>our very own University of Michigan Marching Band. Josh spends his Sunday mornings playing</w:t>
      </w:r>
      <w:r w:rsidR="00417C4C">
        <w:rPr>
          <w:color w:val="1A1A1A"/>
        </w:rPr>
        <w:t xml:space="preserve"> </w:t>
      </w:r>
      <w:r w:rsidR="00417C4C" w:rsidRPr="00417C4C">
        <w:rPr>
          <w:color w:val="1A1A1A"/>
        </w:rPr>
        <w:t>flag football in a local league. With his mornings occupied, he most often attends an evening Mass</w:t>
      </w:r>
      <w:r w:rsidR="00417C4C">
        <w:rPr>
          <w:color w:val="1A1A1A"/>
        </w:rPr>
        <w:t xml:space="preserve"> </w:t>
      </w:r>
      <w:r w:rsidR="00417C4C" w:rsidRPr="00417C4C">
        <w:rPr>
          <w:color w:val="1A1A1A"/>
        </w:rPr>
        <w:t>at St. Mary's Student Parish, where he is undergoing the process to become Catholic.</w:t>
      </w:r>
      <w:r w:rsidR="002D67F2" w:rsidRPr="002D67F2">
        <w:rPr>
          <w:b/>
          <w:noProof/>
        </w:rPr>
        <w:t xml:space="preserve"> </w:t>
      </w:r>
      <w:r>
        <w:rPr>
          <w:sz w:val="28"/>
          <w:szCs w:val="28"/>
        </w:rPr>
        <w:br w:type="page"/>
      </w:r>
    </w:p>
    <w:p w14:paraId="224F9F52" w14:textId="2602BFF6" w:rsidR="008D2D54" w:rsidRPr="00502306" w:rsidRDefault="00F60F76" w:rsidP="00FC3790">
      <w:pPr>
        <w:pStyle w:val="Heading2"/>
        <w:spacing w:before="0"/>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Daniel </w:t>
      </w:r>
      <w:proofErr w:type="spellStart"/>
      <w:r>
        <w:rPr>
          <w:rFonts w:ascii="Times New Roman" w:hAnsi="Times New Roman" w:cs="Times New Roman"/>
          <w:color w:val="auto"/>
          <w:sz w:val="28"/>
          <w:szCs w:val="28"/>
        </w:rPr>
        <w:t>Ridderbos</w:t>
      </w:r>
      <w:proofErr w:type="spellEnd"/>
      <w:r>
        <w:rPr>
          <w:rFonts w:ascii="Times New Roman" w:hAnsi="Times New Roman" w:cs="Times New Roman"/>
          <w:color w:val="auto"/>
          <w:sz w:val="28"/>
          <w:szCs w:val="28"/>
        </w:rPr>
        <w:t xml:space="preserve"> by Jacob </w:t>
      </w:r>
      <w:proofErr w:type="spellStart"/>
      <w:r>
        <w:rPr>
          <w:rFonts w:ascii="Times New Roman" w:hAnsi="Times New Roman" w:cs="Times New Roman"/>
          <w:color w:val="auto"/>
          <w:sz w:val="28"/>
          <w:szCs w:val="28"/>
        </w:rPr>
        <w:t>Molewyk</w:t>
      </w:r>
      <w:proofErr w:type="spellEnd"/>
    </w:p>
    <w:p w14:paraId="639FC92E" w14:textId="4F1501FF" w:rsidR="008D2D54" w:rsidRDefault="002D67F2" w:rsidP="00FC3790">
      <w:pPr>
        <w:jc w:val="both"/>
      </w:pPr>
      <w:r>
        <w:rPr>
          <w:b/>
          <w:noProof/>
        </w:rPr>
        <w:drawing>
          <wp:anchor distT="0" distB="0" distL="114300" distR="114300" simplePos="0" relativeHeight="251755520" behindDoc="0" locked="0" layoutInCell="1" allowOverlap="1" wp14:anchorId="54743805" wp14:editId="6B1E1DC8">
            <wp:simplePos x="0" y="0"/>
            <wp:positionH relativeFrom="column">
              <wp:posOffset>0</wp:posOffset>
            </wp:positionH>
            <wp:positionV relativeFrom="paragraph">
              <wp:posOffset>138430</wp:posOffset>
            </wp:positionV>
            <wp:extent cx="1600200" cy="2000250"/>
            <wp:effectExtent l="0" t="0" r="0" b="6350"/>
            <wp:wrapTight wrapText="bothSides">
              <wp:wrapPolygon edited="0">
                <wp:start x="0" y="0"/>
                <wp:lineTo x="0" y="21394"/>
                <wp:lineTo x="21257" y="21394"/>
                <wp:lineTo x="21257" y="0"/>
                <wp:lineTo x="0" y="0"/>
              </wp:wrapPolygon>
            </wp:wrapTight>
            <wp:docPr id="45" name="Picture 45" descr="Macintosh HD:Users:natewoznick:Downloads:IMG_20161125_162249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atewoznick:Downloads:IMG_20161125_162249341.jpg"/>
                    <pic:cNvPicPr>
                      <a:picLocks noChangeAspect="1" noChangeArrowheads="1"/>
                    </pic:cNvPicPr>
                  </pic:nvPicPr>
                  <pic:blipFill rotWithShape="1">
                    <a:blip r:embed="rId29">
                      <a:extLst>
                        <a:ext uri="{28A0092B-C50C-407E-A947-70E740481C1C}">
                          <a14:useLocalDpi xmlns:a14="http://schemas.microsoft.com/office/drawing/2010/main" val="0"/>
                        </a:ext>
                      </a:extLst>
                    </a:blip>
                    <a:srcRect l="-2273" t="-641" r="2273" b="30127"/>
                    <a:stretch/>
                  </pic:blipFill>
                  <pic:spPr bwMode="auto">
                    <a:xfrm>
                      <a:off x="0" y="0"/>
                      <a:ext cx="1600200" cy="2000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ABEF42" w14:textId="29D2820A" w:rsidR="006C5D54" w:rsidRDefault="00417C4C" w:rsidP="00013827">
      <w:pPr>
        <w:ind w:firstLine="720"/>
        <w:jc w:val="both"/>
        <w:rPr>
          <w:color w:val="1A1A1A"/>
        </w:rPr>
      </w:pPr>
      <w:r w:rsidRPr="00417C4C">
        <w:rPr>
          <w:color w:val="1A1A1A"/>
        </w:rPr>
        <w:t xml:space="preserve">Dan </w:t>
      </w:r>
      <w:proofErr w:type="spellStart"/>
      <w:r w:rsidRPr="00417C4C">
        <w:rPr>
          <w:color w:val="1A1A1A"/>
        </w:rPr>
        <w:t>Ridderbos</w:t>
      </w:r>
      <w:proofErr w:type="spellEnd"/>
      <w:r w:rsidRPr="00417C4C">
        <w:rPr>
          <w:color w:val="1A1A1A"/>
        </w:rPr>
        <w:t xml:space="preserve"> was born in Grand Rapids, Michigan and grew up in Middleville, Michigan. He is</w:t>
      </w:r>
      <w:r>
        <w:rPr>
          <w:color w:val="1A1A1A"/>
        </w:rPr>
        <w:t xml:space="preserve"> </w:t>
      </w:r>
      <w:r w:rsidRPr="00417C4C">
        <w:rPr>
          <w:color w:val="1A1A1A"/>
        </w:rPr>
        <w:t>currently a junior majoring in civil engineering and transferred this year from Grand Rapids Community</w:t>
      </w:r>
      <w:r>
        <w:rPr>
          <w:color w:val="1A1A1A"/>
        </w:rPr>
        <w:t xml:space="preserve"> </w:t>
      </w:r>
      <w:r w:rsidRPr="00417C4C">
        <w:rPr>
          <w:color w:val="1A1A1A"/>
        </w:rPr>
        <w:t>College. He was homeschooled throughout his entire childhood and growing up, enjoyed playing with</w:t>
      </w:r>
      <w:r>
        <w:rPr>
          <w:color w:val="1A1A1A"/>
        </w:rPr>
        <w:t xml:space="preserve"> </w:t>
      </w:r>
      <w:r w:rsidRPr="00417C4C">
        <w:rPr>
          <w:color w:val="1A1A1A"/>
        </w:rPr>
        <w:t xml:space="preserve">Legos, </w:t>
      </w:r>
      <w:proofErr w:type="spellStart"/>
      <w:r w:rsidRPr="00417C4C">
        <w:rPr>
          <w:color w:val="1A1A1A"/>
        </w:rPr>
        <w:t>lightsabers</w:t>
      </w:r>
      <w:proofErr w:type="spellEnd"/>
      <w:r w:rsidRPr="00417C4C">
        <w:rPr>
          <w:color w:val="1A1A1A"/>
        </w:rPr>
        <w:t>, riding a wagon down the hill, and playing soldiers and building forts in the woods</w:t>
      </w:r>
      <w:r>
        <w:rPr>
          <w:color w:val="1A1A1A"/>
        </w:rPr>
        <w:t xml:space="preserve"> </w:t>
      </w:r>
      <w:r w:rsidRPr="00417C4C">
        <w:rPr>
          <w:color w:val="1A1A1A"/>
        </w:rPr>
        <w:t>with his friends.</w:t>
      </w:r>
      <w:r>
        <w:rPr>
          <w:color w:val="1A1A1A"/>
        </w:rPr>
        <w:t xml:space="preserve"> </w:t>
      </w:r>
      <w:r w:rsidRPr="00417C4C">
        <w:rPr>
          <w:color w:val="1A1A1A"/>
        </w:rPr>
        <w:t>These days, in his leisure time, Dan enjoys reading, singing, playing soccer and football, and watching</w:t>
      </w:r>
      <w:r>
        <w:rPr>
          <w:color w:val="1A1A1A"/>
        </w:rPr>
        <w:t xml:space="preserve"> </w:t>
      </w:r>
      <w:r w:rsidRPr="00417C4C">
        <w:rPr>
          <w:color w:val="1A1A1A"/>
        </w:rPr>
        <w:t>hockey. He is planning on starting a University of Michigan chapter of Ratio Christi, an international</w:t>
      </w:r>
      <w:r>
        <w:rPr>
          <w:color w:val="1A1A1A"/>
        </w:rPr>
        <w:t xml:space="preserve"> </w:t>
      </w:r>
      <w:r w:rsidRPr="00417C4C">
        <w:rPr>
          <w:color w:val="1A1A1A"/>
        </w:rPr>
        <w:t>Christian apologetics organization that helps Christians logically defend their faith. In terms of student</w:t>
      </w:r>
      <w:r>
        <w:rPr>
          <w:color w:val="1A1A1A"/>
        </w:rPr>
        <w:t xml:space="preserve"> </w:t>
      </w:r>
      <w:r w:rsidRPr="00417C4C">
        <w:rPr>
          <w:color w:val="1A1A1A"/>
        </w:rPr>
        <w:t>organizations, Dan is currently a member of the Steel Bridge Team and the American Society of Civil</w:t>
      </w:r>
      <w:r>
        <w:rPr>
          <w:color w:val="1A1A1A"/>
        </w:rPr>
        <w:t xml:space="preserve"> </w:t>
      </w:r>
      <w:r w:rsidRPr="00417C4C">
        <w:rPr>
          <w:color w:val="1A1A1A"/>
        </w:rPr>
        <w:t>Engineers. He potentially wants to use his civil engineering skills in the mission field someday, to</w:t>
      </w:r>
      <w:r>
        <w:rPr>
          <w:color w:val="1A1A1A"/>
        </w:rPr>
        <w:t xml:space="preserve"> </w:t>
      </w:r>
      <w:r w:rsidRPr="00417C4C">
        <w:rPr>
          <w:color w:val="1A1A1A"/>
        </w:rPr>
        <w:t>improve geotechnical infrastructure in third world countries.</w:t>
      </w:r>
      <w:r w:rsidR="002D67F2" w:rsidRPr="002D67F2">
        <w:rPr>
          <w:b/>
          <w:noProof/>
        </w:rPr>
        <w:t xml:space="preserve"> </w:t>
      </w:r>
    </w:p>
    <w:p w14:paraId="586581CE" w14:textId="77777777" w:rsidR="00D66ACB" w:rsidRDefault="00D66ACB" w:rsidP="00FC3790">
      <w:pPr>
        <w:pStyle w:val="Heading2"/>
        <w:spacing w:before="0"/>
        <w:jc w:val="both"/>
        <w:rPr>
          <w:rFonts w:ascii="Times New Roman" w:hAnsi="Times New Roman" w:cs="Times New Roman"/>
          <w:color w:val="auto"/>
          <w:sz w:val="28"/>
          <w:szCs w:val="28"/>
        </w:rPr>
      </w:pPr>
    </w:p>
    <w:p w14:paraId="3C23DC54" w14:textId="77777777" w:rsidR="00C8786D" w:rsidRDefault="00C8786D" w:rsidP="00C8786D"/>
    <w:p w14:paraId="46C868A5" w14:textId="77777777" w:rsidR="00C8786D" w:rsidRPr="00C8786D" w:rsidRDefault="00C8786D" w:rsidP="00C8786D"/>
    <w:p w14:paraId="5B5FBF1F" w14:textId="3C5F819A" w:rsidR="00502306" w:rsidRPr="006C5D54" w:rsidRDefault="00F60F76" w:rsidP="00FC3790">
      <w:pPr>
        <w:pStyle w:val="Heading2"/>
        <w:spacing w:before="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Joseph Wang by Curt </w:t>
      </w:r>
      <w:proofErr w:type="spellStart"/>
      <w:r>
        <w:rPr>
          <w:rFonts w:ascii="Times New Roman" w:hAnsi="Times New Roman" w:cs="Times New Roman"/>
          <w:color w:val="auto"/>
          <w:sz w:val="28"/>
          <w:szCs w:val="28"/>
        </w:rPr>
        <w:t>Silverthorn</w:t>
      </w:r>
      <w:proofErr w:type="spellEnd"/>
    </w:p>
    <w:p w14:paraId="0333FDD4" w14:textId="4690D540" w:rsidR="00502306" w:rsidRDefault="002D67F2" w:rsidP="00FC3790">
      <w:pPr>
        <w:ind w:right="2880"/>
        <w:jc w:val="both"/>
      </w:pPr>
      <w:r>
        <w:rPr>
          <w:b/>
          <w:noProof/>
        </w:rPr>
        <w:drawing>
          <wp:anchor distT="0" distB="0" distL="114300" distR="114300" simplePos="0" relativeHeight="251758592" behindDoc="0" locked="0" layoutInCell="1" allowOverlap="1" wp14:anchorId="74D88840" wp14:editId="3D51DDA1">
            <wp:simplePos x="0" y="0"/>
            <wp:positionH relativeFrom="column">
              <wp:posOffset>0</wp:posOffset>
            </wp:positionH>
            <wp:positionV relativeFrom="paragraph">
              <wp:posOffset>125730</wp:posOffset>
            </wp:positionV>
            <wp:extent cx="1714500" cy="1714500"/>
            <wp:effectExtent l="0" t="0" r="12700" b="12700"/>
            <wp:wrapTight wrapText="bothSides">
              <wp:wrapPolygon edited="0">
                <wp:start x="0" y="0"/>
                <wp:lineTo x="0" y="21440"/>
                <wp:lineTo x="21440" y="21440"/>
                <wp:lineTo x="21440" y="0"/>
                <wp:lineTo x="0" y="0"/>
              </wp:wrapPolygon>
            </wp:wrapTight>
            <wp:docPr id="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9FEFB9" w14:textId="37B8C601" w:rsidR="00776EBF" w:rsidRDefault="00776EBF" w:rsidP="00417C4C">
      <w:r w:rsidRPr="00776EBF">
        <w:t xml:space="preserve"> </w:t>
      </w:r>
      <w:r>
        <w:tab/>
      </w:r>
      <w:r w:rsidR="00417C4C" w:rsidRPr="00F00059">
        <w:t xml:space="preserve">Joseph Wang comes to the Dutch House all the way from Taipei, Taiwan. He is a first year undergraduate student here at the University of Michigan and he is planning on going to medical school. Joseph is very excited to join the fraternity, and experience more of the American culture, and we are very happy to have him! Outside of Phi Alpha Kappa Joseph is part of </w:t>
      </w:r>
      <w:proofErr w:type="spellStart"/>
      <w:r w:rsidR="00417C4C" w:rsidRPr="00F00059">
        <w:t>Soulwell</w:t>
      </w:r>
      <w:proofErr w:type="spellEnd"/>
      <w:r w:rsidR="00417C4C" w:rsidRPr="00F00059">
        <w:t xml:space="preserve"> a life group of harvest community church. His hobbies include playing league of legends, a favorite video game in the house, and running.</w:t>
      </w:r>
      <w:r w:rsidR="002D67F2" w:rsidRPr="002D67F2">
        <w:rPr>
          <w:b/>
          <w:noProof/>
        </w:rPr>
        <w:t xml:space="preserve"> </w:t>
      </w:r>
    </w:p>
    <w:p w14:paraId="1D505015" w14:textId="3D3DF228" w:rsidR="00293667" w:rsidRDefault="00293667">
      <w:pPr>
        <w:rPr>
          <w:rFonts w:eastAsiaTheme="majorEastAsia"/>
          <w:b/>
          <w:bCs/>
          <w:sz w:val="28"/>
          <w:szCs w:val="28"/>
        </w:rPr>
      </w:pPr>
      <w:r>
        <w:rPr>
          <w:sz w:val="28"/>
          <w:szCs w:val="28"/>
        </w:rPr>
        <w:br w:type="page"/>
      </w:r>
    </w:p>
    <w:p w14:paraId="7C9D6143" w14:textId="71D672C3" w:rsidR="00F771F3" w:rsidRDefault="00F60F76" w:rsidP="00FC3790">
      <w:pPr>
        <w:pStyle w:val="Heading2"/>
        <w:spacing w:before="0"/>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Danny </w:t>
      </w:r>
      <w:proofErr w:type="spellStart"/>
      <w:r>
        <w:rPr>
          <w:rFonts w:ascii="Times New Roman" w:hAnsi="Times New Roman" w:cs="Times New Roman"/>
          <w:color w:val="auto"/>
          <w:sz w:val="28"/>
          <w:szCs w:val="28"/>
        </w:rPr>
        <w:t>Yucra</w:t>
      </w:r>
      <w:proofErr w:type="spellEnd"/>
      <w:r>
        <w:rPr>
          <w:rFonts w:ascii="Times New Roman" w:hAnsi="Times New Roman" w:cs="Times New Roman"/>
          <w:color w:val="auto"/>
          <w:sz w:val="28"/>
          <w:szCs w:val="28"/>
        </w:rPr>
        <w:t xml:space="preserve"> by Joe </w:t>
      </w:r>
      <w:proofErr w:type="spellStart"/>
      <w:r>
        <w:rPr>
          <w:rFonts w:ascii="Times New Roman" w:hAnsi="Times New Roman" w:cs="Times New Roman"/>
          <w:color w:val="auto"/>
          <w:sz w:val="28"/>
          <w:szCs w:val="28"/>
        </w:rPr>
        <w:t>TenBroek</w:t>
      </w:r>
      <w:proofErr w:type="spellEnd"/>
    </w:p>
    <w:p w14:paraId="3CA950D6" w14:textId="401DD459" w:rsidR="00BD7CD6" w:rsidRDefault="002D67F2" w:rsidP="00FC3790">
      <w:pPr>
        <w:jc w:val="both"/>
      </w:pPr>
      <w:r>
        <w:rPr>
          <w:b/>
          <w:noProof/>
        </w:rPr>
        <w:drawing>
          <wp:anchor distT="0" distB="0" distL="114300" distR="114300" simplePos="0" relativeHeight="251754496" behindDoc="0" locked="0" layoutInCell="1" allowOverlap="1" wp14:anchorId="09405F79" wp14:editId="47E90976">
            <wp:simplePos x="0" y="0"/>
            <wp:positionH relativeFrom="column">
              <wp:posOffset>4343400</wp:posOffset>
            </wp:positionH>
            <wp:positionV relativeFrom="paragraph">
              <wp:posOffset>138430</wp:posOffset>
            </wp:positionV>
            <wp:extent cx="1600200" cy="2127250"/>
            <wp:effectExtent l="0" t="0" r="0" b="6350"/>
            <wp:wrapSquare wrapText="bothSides"/>
            <wp:docPr id="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00200" cy="212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590EE5" w14:textId="671C34AE" w:rsidR="00BD7CD6" w:rsidRDefault="00A031CC" w:rsidP="00417C4C">
      <w:pPr>
        <w:ind w:firstLine="720"/>
        <w:jc w:val="both"/>
      </w:pPr>
      <w:r w:rsidRPr="00A031CC">
        <w:t xml:space="preserve"> This is Danny </w:t>
      </w:r>
      <w:proofErr w:type="spellStart"/>
      <w:r w:rsidRPr="00A031CC">
        <w:t>Yucra</w:t>
      </w:r>
      <w:proofErr w:type="spellEnd"/>
      <w:r w:rsidRPr="00A031CC">
        <w:t>: a talented musician, avid league of legends player, and a huge football fan.  He is from the warm and happening city of Miami, Florida, where he graduated from Coral Reef Senior High School in 2012.  He then decided to come to the freezing, beach-less state of Michigan, where he is currently a fifth-year senior at the University of Michigan studying Cello Performance.  If he’s not practicing musical pieces in the School of Music, you can find him hanging with people in the house, winning every league of legends game, watching his favorite TV shows, or watching football games in the Great Room.  Overall, Danny is a great addition to the house and we all hope to get to know him more over the school year.</w:t>
      </w:r>
    </w:p>
    <w:p w14:paraId="37F0BEC7" w14:textId="77777777" w:rsidR="006758CB" w:rsidRPr="00FC3790" w:rsidRDefault="006758CB" w:rsidP="00FC3790">
      <w:pPr>
        <w:pStyle w:val="Heading2"/>
        <w:spacing w:before="0"/>
        <w:jc w:val="both"/>
        <w:rPr>
          <w:rFonts w:ascii="Times New Roman" w:hAnsi="Times New Roman" w:cs="Times New Roman"/>
          <w:color w:val="auto"/>
          <w:sz w:val="24"/>
          <w:szCs w:val="24"/>
        </w:rPr>
      </w:pPr>
    </w:p>
    <w:p w14:paraId="2BC85AE6" w14:textId="77777777" w:rsidR="00293667" w:rsidRDefault="00293667" w:rsidP="00FC3790">
      <w:pPr>
        <w:pStyle w:val="Heading2"/>
        <w:spacing w:before="0"/>
        <w:jc w:val="both"/>
        <w:rPr>
          <w:rFonts w:ascii="Times New Roman" w:hAnsi="Times New Roman" w:cs="Times New Roman"/>
          <w:color w:val="auto"/>
          <w:sz w:val="24"/>
          <w:szCs w:val="24"/>
        </w:rPr>
      </w:pPr>
    </w:p>
    <w:p w14:paraId="6E3917B8" w14:textId="408CC53B" w:rsidR="00293667" w:rsidRDefault="00293667">
      <w:pPr>
        <w:rPr>
          <w:rFonts w:eastAsiaTheme="majorEastAsia"/>
          <w:b/>
          <w:bCs/>
        </w:rPr>
      </w:pPr>
      <w:r>
        <w:br w:type="page"/>
      </w:r>
    </w:p>
    <w:p w14:paraId="37248D8B" w14:textId="77777777" w:rsidR="008A0DA1" w:rsidRPr="008A0DA1" w:rsidRDefault="008A0DA1" w:rsidP="007014AE">
      <w:pPr>
        <w:ind w:firstLine="720"/>
      </w:pPr>
    </w:p>
    <w:bookmarkStart w:id="37" w:name="_Toc322959980"/>
    <w:p w14:paraId="1C905CE3" w14:textId="77777777" w:rsidR="00453BD7" w:rsidRPr="003C3664" w:rsidRDefault="007058A4" w:rsidP="00A63170">
      <w:pPr>
        <w:pStyle w:val="Heading1"/>
        <w:spacing w:before="0"/>
        <w:jc w:val="center"/>
        <w:rPr>
          <w:rFonts w:ascii="Biondi" w:hAnsi="Biondi"/>
          <w:sz w:val="32"/>
          <w:szCs w:val="32"/>
        </w:rPr>
      </w:pPr>
      <w:r w:rsidRPr="003C3664">
        <w:rPr>
          <w:rFonts w:ascii="Biondi" w:hAnsi="Biondi"/>
          <w:noProof/>
          <w:color w:val="1F497D" w:themeColor="text2"/>
          <w:sz w:val="32"/>
          <w:szCs w:val="32"/>
        </w:rPr>
        <mc:AlternateContent>
          <mc:Choice Requires="wps">
            <w:drawing>
              <wp:anchor distT="0" distB="0" distL="114300" distR="114300" simplePos="0" relativeHeight="251659264" behindDoc="0" locked="0" layoutInCell="1" allowOverlap="1" wp14:anchorId="4FC682C1" wp14:editId="0D931190">
                <wp:simplePos x="0" y="0"/>
                <wp:positionH relativeFrom="column">
                  <wp:align>center</wp:align>
                </wp:positionH>
                <wp:positionV relativeFrom="paragraph">
                  <wp:posOffset>300355</wp:posOffset>
                </wp:positionV>
                <wp:extent cx="5943600" cy="0"/>
                <wp:effectExtent l="23495" t="24130" r="24130" b="23495"/>
                <wp:wrapSquare wrapText="bothSides"/>
                <wp:docPr id="3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3.65pt" to="468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VL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" strokecolor="maroon" strokeweight="2.5pt">
                <w10:wrap type="square"/>
              </v:line>
            </w:pict>
          </mc:Fallback>
        </mc:AlternateContent>
      </w:r>
      <w:r w:rsidR="00E36594" w:rsidRPr="003C3664">
        <w:rPr>
          <w:rFonts w:ascii="Biondi" w:hAnsi="Biondi"/>
          <w:color w:val="1F497D" w:themeColor="text2"/>
          <w:sz w:val="32"/>
          <w:szCs w:val="32"/>
        </w:rPr>
        <w:t>The Active Members</w:t>
      </w:r>
      <w:bookmarkEnd w:id="37"/>
    </w:p>
    <w:p w14:paraId="69483FF6" w14:textId="77777777" w:rsidR="00453BD7" w:rsidRDefault="00453BD7" w:rsidP="00453BD7">
      <w:pPr>
        <w:jc w:val="both"/>
      </w:pPr>
    </w:p>
    <w:p w14:paraId="13CAB5DC" w14:textId="77777777" w:rsidR="00453BD7" w:rsidRDefault="00453BD7" w:rsidP="00453BD7">
      <w:pPr>
        <w:jc w:val="both"/>
      </w:pPr>
    </w:p>
    <w:tbl>
      <w:tblPr>
        <w:tblStyle w:val="TableGrid"/>
        <w:tblW w:w="97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980"/>
        <w:gridCol w:w="1962"/>
        <w:gridCol w:w="756"/>
        <w:gridCol w:w="1962"/>
        <w:gridCol w:w="378"/>
        <w:gridCol w:w="2718"/>
      </w:tblGrid>
      <w:tr w:rsidR="00453BD7" w:rsidRPr="00A63170" w14:paraId="38D9DF02" w14:textId="77777777" w:rsidTr="00C55F3A">
        <w:trPr>
          <w:jc w:val="center"/>
        </w:trPr>
        <w:tc>
          <w:tcPr>
            <w:tcW w:w="1980" w:type="dxa"/>
            <w:vAlign w:val="center"/>
          </w:tcPr>
          <w:p w14:paraId="62AF6534" w14:textId="6AD9EC61" w:rsidR="00453BD7" w:rsidRPr="00A63170" w:rsidRDefault="005D1E48" w:rsidP="00A17032">
            <w:pPr>
              <w:rPr>
                <w:b/>
              </w:rPr>
            </w:pPr>
            <w:r>
              <w:rPr>
                <w:noProof/>
                <w:color w:val="1A1A1A"/>
              </w:rPr>
              <w:drawing>
                <wp:anchor distT="0" distB="0" distL="114300" distR="114300" simplePos="0" relativeHeight="251737088" behindDoc="0" locked="0" layoutInCell="1" allowOverlap="1" wp14:anchorId="454E243F" wp14:editId="35A6264B">
                  <wp:simplePos x="0" y="0"/>
                  <wp:positionH relativeFrom="column">
                    <wp:posOffset>-30480</wp:posOffset>
                  </wp:positionH>
                  <wp:positionV relativeFrom="paragraph">
                    <wp:posOffset>0</wp:posOffset>
                  </wp:positionV>
                  <wp:extent cx="1195705" cy="1520190"/>
                  <wp:effectExtent l="0" t="0" r="0" b="381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58.37 PM.png"/>
                          <pic:cNvPicPr/>
                        </pic:nvPicPr>
                        <pic:blipFill>
                          <a:blip r:embed="rId32">
                            <a:extLst>
                              <a:ext uri="{28A0092B-C50C-407E-A947-70E740481C1C}">
                                <a14:useLocalDpi xmlns:a14="http://schemas.microsoft.com/office/drawing/2010/main" val="0"/>
                              </a:ext>
                            </a:extLst>
                          </a:blip>
                          <a:stretch>
                            <a:fillRect/>
                          </a:stretch>
                        </pic:blipFill>
                        <pic:spPr>
                          <a:xfrm>
                            <a:off x="0" y="0"/>
                            <a:ext cx="1195705" cy="1520190"/>
                          </a:xfrm>
                          <a:prstGeom prst="rect">
                            <a:avLst/>
                          </a:prstGeom>
                        </pic:spPr>
                      </pic:pic>
                    </a:graphicData>
                  </a:graphic>
                  <wp14:sizeRelH relativeFrom="page">
                    <wp14:pctWidth>0</wp14:pctWidth>
                  </wp14:sizeRelH>
                  <wp14:sizeRelV relativeFrom="page">
                    <wp14:pctHeight>0</wp14:pctHeight>
                  </wp14:sizeRelV>
                </wp:anchor>
              </w:drawing>
            </w:r>
          </w:p>
        </w:tc>
        <w:tc>
          <w:tcPr>
            <w:tcW w:w="2718" w:type="dxa"/>
            <w:gridSpan w:val="2"/>
            <w:vAlign w:val="center"/>
          </w:tcPr>
          <w:p w14:paraId="7DCA6323" w14:textId="57493C8A" w:rsidR="00453BD7" w:rsidRPr="00A63170" w:rsidRDefault="00AE5888" w:rsidP="00A17032">
            <w:r>
              <w:t xml:space="preserve">Zack </w:t>
            </w:r>
            <w:proofErr w:type="spellStart"/>
            <w:r w:rsidR="00EF172D">
              <w:t>Felker</w:t>
            </w:r>
            <w:proofErr w:type="spellEnd"/>
          </w:p>
          <w:p w14:paraId="584A4174" w14:textId="1256C04B" w:rsidR="00453BD7" w:rsidRPr="00A63170" w:rsidRDefault="00EF172D" w:rsidP="00A17032">
            <w:r>
              <w:t>Historian</w:t>
            </w:r>
          </w:p>
          <w:p w14:paraId="33BDF634" w14:textId="3165E7FD" w:rsidR="00453BD7" w:rsidRPr="00A63170" w:rsidRDefault="00364A31" w:rsidP="00A17032">
            <w:r>
              <w:t>Junior</w:t>
            </w:r>
          </w:p>
          <w:p w14:paraId="199AF46C" w14:textId="1B31A330" w:rsidR="00453BD7" w:rsidRPr="00A63170" w:rsidRDefault="00B914AF" w:rsidP="00A17032">
            <w:r>
              <w:t>Physics, Astronomy</w:t>
            </w:r>
          </w:p>
        </w:tc>
        <w:tc>
          <w:tcPr>
            <w:tcW w:w="1962" w:type="dxa"/>
            <w:vAlign w:val="center"/>
          </w:tcPr>
          <w:p w14:paraId="689F8A4E" w14:textId="01CCECD2" w:rsidR="00453BD7" w:rsidRPr="00A63170" w:rsidRDefault="00854A34" w:rsidP="00A17032">
            <w:pPr>
              <w:rPr>
                <w:b/>
              </w:rPr>
            </w:pPr>
            <w:r>
              <w:rPr>
                <w:b/>
                <w:noProof/>
              </w:rPr>
              <w:drawing>
                <wp:inline distT="0" distB="0" distL="0" distR="0" wp14:anchorId="2DA5DCFA" wp14:editId="2DDE0117">
                  <wp:extent cx="1289050" cy="1565118"/>
                  <wp:effectExtent l="0" t="0" r="635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33.06 PM.png"/>
                          <pic:cNvPicPr/>
                        </pic:nvPicPr>
                        <pic:blipFill>
                          <a:blip r:embed="rId33">
                            <a:extLst>
                              <a:ext uri="{28A0092B-C50C-407E-A947-70E740481C1C}">
                                <a14:useLocalDpi xmlns:a14="http://schemas.microsoft.com/office/drawing/2010/main" val="0"/>
                              </a:ext>
                            </a:extLst>
                          </a:blip>
                          <a:stretch>
                            <a:fillRect/>
                          </a:stretch>
                        </pic:blipFill>
                        <pic:spPr>
                          <a:xfrm>
                            <a:off x="0" y="0"/>
                            <a:ext cx="1290442" cy="1566808"/>
                          </a:xfrm>
                          <a:prstGeom prst="rect">
                            <a:avLst/>
                          </a:prstGeom>
                        </pic:spPr>
                      </pic:pic>
                    </a:graphicData>
                  </a:graphic>
                </wp:inline>
              </w:drawing>
            </w:r>
          </w:p>
        </w:tc>
        <w:tc>
          <w:tcPr>
            <w:tcW w:w="3096" w:type="dxa"/>
            <w:gridSpan w:val="2"/>
            <w:vAlign w:val="center"/>
          </w:tcPr>
          <w:p w14:paraId="7E878A85" w14:textId="6896B913" w:rsidR="00453BD7" w:rsidRPr="00A63170" w:rsidRDefault="00854A34" w:rsidP="00A17032">
            <w:r>
              <w:t>Lucas Barnes</w:t>
            </w:r>
          </w:p>
          <w:p w14:paraId="30DA16E4" w14:textId="60CF67CD" w:rsidR="00453BD7" w:rsidRPr="00A63170" w:rsidRDefault="00364A31" w:rsidP="00A17032">
            <w:r>
              <w:t>Senior</w:t>
            </w:r>
          </w:p>
          <w:p w14:paraId="39ACE4FF" w14:textId="79BCE1E6" w:rsidR="00453BD7" w:rsidRPr="00A63170" w:rsidRDefault="00364A31" w:rsidP="00A17032">
            <w:r>
              <w:t>Mechanical</w:t>
            </w:r>
            <w:r w:rsidR="00854A34">
              <w:t xml:space="preserve"> Engineering</w:t>
            </w:r>
          </w:p>
        </w:tc>
      </w:tr>
      <w:tr w:rsidR="00453BD7" w:rsidRPr="00A63170" w14:paraId="424BD6D3" w14:textId="77777777" w:rsidTr="00C55F3A">
        <w:trPr>
          <w:jc w:val="center"/>
        </w:trPr>
        <w:tc>
          <w:tcPr>
            <w:tcW w:w="1980" w:type="dxa"/>
            <w:vAlign w:val="center"/>
          </w:tcPr>
          <w:p w14:paraId="194D1770" w14:textId="3AB47164" w:rsidR="00453BD7" w:rsidRPr="00A63170" w:rsidRDefault="00FE5A5F" w:rsidP="00A17032">
            <w:pPr>
              <w:rPr>
                <w:b/>
              </w:rPr>
            </w:pPr>
            <w:r>
              <w:rPr>
                <w:b/>
                <w:noProof/>
              </w:rPr>
              <w:drawing>
                <wp:inline distT="0" distB="0" distL="0" distR="0" wp14:anchorId="2F3EB4BE" wp14:editId="0168D221">
                  <wp:extent cx="1079500" cy="1659530"/>
                  <wp:effectExtent l="0" t="0" r="0" b="0"/>
                  <wp:docPr id="43" name="Picture 43" descr="Macintosh HD:Users:natewoznick:Desktop:Nathan Woznick-selected:EngnHdsOct16-2(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natewoznick:Desktop:Nathan Woznick-selected:EngnHdsOct16-2(270).jpg"/>
                          <pic:cNvPicPr>
                            <a:picLocks noChangeAspect="1" noChangeArrowheads="1"/>
                          </pic:cNvPicPr>
                        </pic:nvPicPr>
                        <pic:blipFill rotWithShape="1">
                          <a:blip r:embed="rId34">
                            <a:extLst>
                              <a:ext uri="{28A0092B-C50C-407E-A947-70E740481C1C}">
                                <a14:useLocalDpi xmlns:a14="http://schemas.microsoft.com/office/drawing/2010/main" val="0"/>
                              </a:ext>
                            </a:extLst>
                          </a:blip>
                          <a:srcRect l="10226" t="9091" r="13637" b="12879"/>
                          <a:stretch/>
                        </pic:blipFill>
                        <pic:spPr bwMode="auto">
                          <a:xfrm>
                            <a:off x="0" y="0"/>
                            <a:ext cx="1079831" cy="16600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8" w:type="dxa"/>
            <w:gridSpan w:val="2"/>
            <w:vAlign w:val="center"/>
          </w:tcPr>
          <w:p w14:paraId="3D88D0A5" w14:textId="5F79575E" w:rsidR="00453BD7" w:rsidRPr="00A63170" w:rsidRDefault="00EF172D" w:rsidP="00A17032">
            <w:r>
              <w:t>Nate Woznick</w:t>
            </w:r>
          </w:p>
          <w:p w14:paraId="6BF52F8A" w14:textId="2BEC8ED0" w:rsidR="00EF172D" w:rsidRPr="00A63170" w:rsidRDefault="00364A31" w:rsidP="00A17032">
            <w:r>
              <w:t>President</w:t>
            </w:r>
          </w:p>
          <w:p w14:paraId="0D87825E" w14:textId="0E043E70" w:rsidR="00453BD7" w:rsidRPr="00A63170" w:rsidRDefault="008D0DFC" w:rsidP="00A17032">
            <w:r>
              <w:t>Junior</w:t>
            </w:r>
          </w:p>
          <w:p w14:paraId="22A0FDC8" w14:textId="627C638E" w:rsidR="00453BD7" w:rsidRPr="00A63170" w:rsidRDefault="00EF172D" w:rsidP="00A17032">
            <w:pPr>
              <w:rPr>
                <w:b/>
              </w:rPr>
            </w:pPr>
            <w:r w:rsidRPr="00B914AF">
              <w:t>Mechanical Engineering</w:t>
            </w:r>
          </w:p>
        </w:tc>
        <w:tc>
          <w:tcPr>
            <w:tcW w:w="1962" w:type="dxa"/>
            <w:vAlign w:val="center"/>
          </w:tcPr>
          <w:p w14:paraId="1534ACE3" w14:textId="2523F753" w:rsidR="00453BD7" w:rsidRPr="00A63170" w:rsidRDefault="00854A34" w:rsidP="00A17032">
            <w:pPr>
              <w:rPr>
                <w:b/>
              </w:rPr>
            </w:pPr>
            <w:r>
              <w:rPr>
                <w:b/>
                <w:noProof/>
              </w:rPr>
              <w:drawing>
                <wp:inline distT="0" distB="0" distL="0" distR="0" wp14:anchorId="08160BA0" wp14:editId="2EABD12E">
                  <wp:extent cx="1276128" cy="1589678"/>
                  <wp:effectExtent l="0" t="0" r="0"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39.09 PM.png"/>
                          <pic:cNvPicPr/>
                        </pic:nvPicPr>
                        <pic:blipFill>
                          <a:blip r:embed="rId35">
                            <a:extLst>
                              <a:ext uri="{28A0092B-C50C-407E-A947-70E740481C1C}">
                                <a14:useLocalDpi xmlns:a14="http://schemas.microsoft.com/office/drawing/2010/main" val="0"/>
                              </a:ext>
                            </a:extLst>
                          </a:blip>
                          <a:stretch>
                            <a:fillRect/>
                          </a:stretch>
                        </pic:blipFill>
                        <pic:spPr>
                          <a:xfrm>
                            <a:off x="0" y="0"/>
                            <a:ext cx="1277263" cy="1591092"/>
                          </a:xfrm>
                          <a:prstGeom prst="rect">
                            <a:avLst/>
                          </a:prstGeom>
                        </pic:spPr>
                      </pic:pic>
                    </a:graphicData>
                  </a:graphic>
                </wp:inline>
              </w:drawing>
            </w:r>
          </w:p>
        </w:tc>
        <w:tc>
          <w:tcPr>
            <w:tcW w:w="3096" w:type="dxa"/>
            <w:gridSpan w:val="2"/>
            <w:vAlign w:val="center"/>
          </w:tcPr>
          <w:p w14:paraId="20D94208" w14:textId="5C283DF7" w:rsidR="00453BD7" w:rsidRPr="00A63170" w:rsidRDefault="00854A34" w:rsidP="00A17032">
            <w:r>
              <w:t>Alex Harris</w:t>
            </w:r>
          </w:p>
          <w:p w14:paraId="6D3C058A" w14:textId="3405621F" w:rsidR="00453BD7" w:rsidRPr="00A63170" w:rsidRDefault="00364A31" w:rsidP="00A17032">
            <w:r>
              <w:t>4</w:t>
            </w:r>
            <w:r w:rsidR="00EF172D">
              <w:rPr>
                <w:vertAlign w:val="superscript"/>
              </w:rPr>
              <w:t>rd</w:t>
            </w:r>
            <w:r w:rsidR="00854A34">
              <w:t xml:space="preserve"> year medical student</w:t>
            </w:r>
          </w:p>
          <w:p w14:paraId="32AD6D6E" w14:textId="2941D505" w:rsidR="00453BD7" w:rsidRPr="00A63170" w:rsidRDefault="00854A34" w:rsidP="00A17032">
            <w:r>
              <w:t>Medical School</w:t>
            </w:r>
          </w:p>
        </w:tc>
      </w:tr>
      <w:tr w:rsidR="00453BD7" w:rsidRPr="00A63170" w14:paraId="0330E191" w14:textId="77777777" w:rsidTr="00C55F3A">
        <w:trPr>
          <w:jc w:val="center"/>
        </w:trPr>
        <w:tc>
          <w:tcPr>
            <w:tcW w:w="1980" w:type="dxa"/>
            <w:vAlign w:val="center"/>
          </w:tcPr>
          <w:p w14:paraId="727D2987" w14:textId="4A032E92" w:rsidR="00453BD7" w:rsidRPr="00A63170" w:rsidRDefault="00EF172D" w:rsidP="00A17032">
            <w:pPr>
              <w:rPr>
                <w:b/>
              </w:rPr>
            </w:pPr>
            <w:r>
              <w:rPr>
                <w:noProof/>
              </w:rPr>
              <w:drawing>
                <wp:anchor distT="0" distB="0" distL="114300" distR="114300" simplePos="0" relativeHeight="251680768" behindDoc="0" locked="0" layoutInCell="1" allowOverlap="1" wp14:anchorId="771E76B8" wp14:editId="6D39D182">
                  <wp:simplePos x="0" y="0"/>
                  <wp:positionH relativeFrom="column">
                    <wp:posOffset>-52705</wp:posOffset>
                  </wp:positionH>
                  <wp:positionV relativeFrom="paragraph">
                    <wp:posOffset>-1328420</wp:posOffset>
                  </wp:positionV>
                  <wp:extent cx="918210" cy="137477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59.32 PM.png"/>
                          <pic:cNvPicPr/>
                        </pic:nvPicPr>
                        <pic:blipFill>
                          <a:blip r:embed="rId36">
                            <a:extLst>
                              <a:ext uri="{28A0092B-C50C-407E-A947-70E740481C1C}">
                                <a14:useLocalDpi xmlns:a14="http://schemas.microsoft.com/office/drawing/2010/main" val="0"/>
                              </a:ext>
                            </a:extLst>
                          </a:blip>
                          <a:stretch>
                            <a:fillRect/>
                          </a:stretch>
                        </pic:blipFill>
                        <pic:spPr>
                          <a:xfrm>
                            <a:off x="0" y="0"/>
                            <a:ext cx="918210" cy="1374775"/>
                          </a:xfrm>
                          <a:prstGeom prst="rect">
                            <a:avLst/>
                          </a:prstGeom>
                        </pic:spPr>
                      </pic:pic>
                    </a:graphicData>
                  </a:graphic>
                  <wp14:sizeRelH relativeFrom="page">
                    <wp14:pctWidth>0</wp14:pctWidth>
                  </wp14:sizeRelH>
                  <wp14:sizeRelV relativeFrom="page">
                    <wp14:pctHeight>0</wp14:pctHeight>
                  </wp14:sizeRelV>
                </wp:anchor>
              </w:drawing>
            </w:r>
          </w:p>
        </w:tc>
        <w:tc>
          <w:tcPr>
            <w:tcW w:w="2718" w:type="dxa"/>
            <w:gridSpan w:val="2"/>
            <w:vAlign w:val="center"/>
          </w:tcPr>
          <w:p w14:paraId="46AF07D2" w14:textId="19B6AF7F" w:rsidR="00453BD7" w:rsidRDefault="00EF172D" w:rsidP="00A17032">
            <w:r>
              <w:t xml:space="preserve">Tate </w:t>
            </w:r>
            <w:proofErr w:type="spellStart"/>
            <w:r>
              <w:t>Mazer</w:t>
            </w:r>
            <w:proofErr w:type="spellEnd"/>
          </w:p>
          <w:p w14:paraId="14BA317D" w14:textId="71ABBBFC" w:rsidR="00453BD7" w:rsidRDefault="00364A31" w:rsidP="00A17032">
            <w:r>
              <w:t>Junior</w:t>
            </w:r>
          </w:p>
          <w:p w14:paraId="4BCF5C9E" w14:textId="4B4BD815" w:rsidR="00EF172D" w:rsidRPr="00A63170" w:rsidRDefault="00EF172D" w:rsidP="00412172">
            <w:r w:rsidRPr="00412172">
              <w:t xml:space="preserve">Computer </w:t>
            </w:r>
            <w:r w:rsidR="00412172" w:rsidRPr="00412172">
              <w:t>E</w:t>
            </w:r>
            <w:r w:rsidR="00412172">
              <w:t>ngineering</w:t>
            </w:r>
          </w:p>
        </w:tc>
        <w:tc>
          <w:tcPr>
            <w:tcW w:w="1962" w:type="dxa"/>
            <w:vAlign w:val="center"/>
          </w:tcPr>
          <w:p w14:paraId="6D21091D" w14:textId="6FD3E2AC" w:rsidR="00453BD7" w:rsidRPr="00A63170" w:rsidRDefault="00364A31" w:rsidP="00A17032">
            <w:pPr>
              <w:rPr>
                <w:b/>
              </w:rPr>
            </w:pPr>
            <w:r>
              <w:rPr>
                <w:rFonts w:ascii="Helvetica" w:hAnsi="Helvetica" w:cs="Helvetica"/>
                <w:noProof/>
              </w:rPr>
              <w:drawing>
                <wp:anchor distT="0" distB="0" distL="114300" distR="114300" simplePos="0" relativeHeight="251728896" behindDoc="0" locked="0" layoutInCell="1" allowOverlap="1" wp14:anchorId="52D60821" wp14:editId="480A47B2">
                  <wp:simplePos x="0" y="0"/>
                  <wp:positionH relativeFrom="column">
                    <wp:posOffset>-68580</wp:posOffset>
                  </wp:positionH>
                  <wp:positionV relativeFrom="paragraph">
                    <wp:posOffset>-416560</wp:posOffset>
                  </wp:positionV>
                  <wp:extent cx="1233170" cy="1600200"/>
                  <wp:effectExtent l="0" t="0" r="11430" b="0"/>
                  <wp:wrapSquare wrapText="bothSides"/>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7">
                            <a:extLst>
                              <a:ext uri="{28A0092B-C50C-407E-A947-70E740481C1C}">
                                <a14:useLocalDpi xmlns:a14="http://schemas.microsoft.com/office/drawing/2010/main" val="0"/>
                              </a:ext>
                            </a:extLst>
                          </a:blip>
                          <a:srcRect l="49200" t="5331" b="28736"/>
                          <a:stretch/>
                        </pic:blipFill>
                        <pic:spPr bwMode="auto">
                          <a:xfrm>
                            <a:off x="0" y="0"/>
                            <a:ext cx="1233170" cy="1600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096" w:type="dxa"/>
            <w:gridSpan w:val="2"/>
            <w:vAlign w:val="center"/>
          </w:tcPr>
          <w:p w14:paraId="27679712" w14:textId="73FF6900" w:rsidR="00453BD7" w:rsidRDefault="00EF172D" w:rsidP="00A17032">
            <w:r>
              <w:t>J</w:t>
            </w:r>
            <w:r w:rsidR="00364A31">
              <w:t xml:space="preserve">oel </w:t>
            </w:r>
            <w:proofErr w:type="spellStart"/>
            <w:r w:rsidR="00364A31">
              <w:t>Harkema</w:t>
            </w:r>
            <w:proofErr w:type="spellEnd"/>
          </w:p>
          <w:p w14:paraId="30B2D95C" w14:textId="584960BB" w:rsidR="00364A31" w:rsidRPr="00A63170" w:rsidRDefault="00364A31" w:rsidP="00A17032">
            <w:r>
              <w:t>Athletic Chair</w:t>
            </w:r>
          </w:p>
          <w:p w14:paraId="4CEDAE93" w14:textId="56D39989" w:rsidR="00453BD7" w:rsidRDefault="00364A31" w:rsidP="00A17032">
            <w:r>
              <w:t>Sophomore</w:t>
            </w:r>
          </w:p>
          <w:p w14:paraId="243AEA07" w14:textId="76102CD9" w:rsidR="00C92052" w:rsidRPr="00A63170" w:rsidRDefault="00364A31" w:rsidP="00A17032">
            <w:r>
              <w:t>Civil Engineering</w:t>
            </w:r>
          </w:p>
        </w:tc>
      </w:tr>
      <w:tr w:rsidR="00453BD7" w:rsidRPr="00A63170" w14:paraId="51CBB9C7" w14:textId="77777777" w:rsidTr="00C55F3A">
        <w:trPr>
          <w:jc w:val="center"/>
        </w:trPr>
        <w:tc>
          <w:tcPr>
            <w:tcW w:w="1980" w:type="dxa"/>
            <w:vAlign w:val="center"/>
          </w:tcPr>
          <w:p w14:paraId="054A350C" w14:textId="554F0E40" w:rsidR="00453BD7" w:rsidRPr="00A63170" w:rsidRDefault="0080334C" w:rsidP="00A17032">
            <w:pPr>
              <w:rPr>
                <w:b/>
              </w:rPr>
            </w:pPr>
            <w:r>
              <w:rPr>
                <w:b/>
                <w:noProof/>
              </w:rPr>
              <w:drawing>
                <wp:inline distT="0" distB="0" distL="0" distR="0" wp14:anchorId="29CCD783" wp14:editId="76FC30C4">
                  <wp:extent cx="1311621" cy="1464792"/>
                  <wp:effectExtent l="0" t="0" r="952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4.44 PM.png"/>
                          <pic:cNvPicPr/>
                        </pic:nvPicPr>
                        <pic:blipFill>
                          <a:blip r:embed="rId38">
                            <a:extLst>
                              <a:ext uri="{28A0092B-C50C-407E-A947-70E740481C1C}">
                                <a14:useLocalDpi xmlns:a14="http://schemas.microsoft.com/office/drawing/2010/main" val="0"/>
                              </a:ext>
                            </a:extLst>
                          </a:blip>
                          <a:stretch>
                            <a:fillRect/>
                          </a:stretch>
                        </pic:blipFill>
                        <pic:spPr>
                          <a:xfrm>
                            <a:off x="0" y="0"/>
                            <a:ext cx="1312461" cy="1465730"/>
                          </a:xfrm>
                          <a:prstGeom prst="rect">
                            <a:avLst/>
                          </a:prstGeom>
                        </pic:spPr>
                      </pic:pic>
                    </a:graphicData>
                  </a:graphic>
                </wp:inline>
              </w:drawing>
            </w:r>
          </w:p>
        </w:tc>
        <w:tc>
          <w:tcPr>
            <w:tcW w:w="2718" w:type="dxa"/>
            <w:gridSpan w:val="2"/>
            <w:vAlign w:val="center"/>
          </w:tcPr>
          <w:p w14:paraId="0AE1B7C6" w14:textId="27FA59AF" w:rsidR="00453BD7" w:rsidRPr="00A63170" w:rsidRDefault="00F93BD7" w:rsidP="00A17032">
            <w:r>
              <w:t xml:space="preserve">Joe </w:t>
            </w:r>
            <w:proofErr w:type="spellStart"/>
            <w:r>
              <w:t>TenBroek</w:t>
            </w:r>
            <w:proofErr w:type="spellEnd"/>
          </w:p>
          <w:p w14:paraId="7E470270" w14:textId="0FC26BEB" w:rsidR="00453BD7" w:rsidRPr="00A63170" w:rsidRDefault="00364A31" w:rsidP="00A17032">
            <w:r>
              <w:t>Senior</w:t>
            </w:r>
          </w:p>
          <w:p w14:paraId="05357675" w14:textId="66CF5F1D" w:rsidR="00453BD7" w:rsidRPr="00A63170" w:rsidRDefault="00F93BD7" w:rsidP="00A17032">
            <w:r>
              <w:t>Mechanical Engineering</w:t>
            </w:r>
          </w:p>
        </w:tc>
        <w:tc>
          <w:tcPr>
            <w:tcW w:w="1962" w:type="dxa"/>
            <w:vAlign w:val="center"/>
          </w:tcPr>
          <w:p w14:paraId="6F0E0C0A" w14:textId="22E4E043" w:rsidR="00453BD7" w:rsidRPr="00A63170" w:rsidRDefault="00412172" w:rsidP="00A17032">
            <w:pPr>
              <w:rPr>
                <w:b/>
              </w:rPr>
            </w:pPr>
            <w:r>
              <w:rPr>
                <w:noProof/>
                <w:color w:val="1A1A1A"/>
              </w:rPr>
              <w:drawing>
                <wp:anchor distT="0" distB="0" distL="114300" distR="114300" simplePos="0" relativeHeight="251689984" behindDoc="0" locked="0" layoutInCell="1" allowOverlap="1" wp14:anchorId="417C29A8" wp14:editId="643CEEA8">
                  <wp:simplePos x="0" y="0"/>
                  <wp:positionH relativeFrom="column">
                    <wp:posOffset>-65405</wp:posOffset>
                  </wp:positionH>
                  <wp:positionV relativeFrom="paragraph">
                    <wp:posOffset>-1752600</wp:posOffset>
                  </wp:positionV>
                  <wp:extent cx="1033145" cy="1456690"/>
                  <wp:effectExtent l="0" t="0" r="825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4.03.40 PM.png"/>
                          <pic:cNvPicPr/>
                        </pic:nvPicPr>
                        <pic:blipFill>
                          <a:blip r:embed="rId39">
                            <a:extLst>
                              <a:ext uri="{28A0092B-C50C-407E-A947-70E740481C1C}">
                                <a14:useLocalDpi xmlns:a14="http://schemas.microsoft.com/office/drawing/2010/main" val="0"/>
                              </a:ext>
                            </a:extLst>
                          </a:blip>
                          <a:stretch>
                            <a:fillRect/>
                          </a:stretch>
                        </pic:blipFill>
                        <pic:spPr>
                          <a:xfrm>
                            <a:off x="0" y="0"/>
                            <a:ext cx="1033145" cy="1456690"/>
                          </a:xfrm>
                          <a:prstGeom prst="rect">
                            <a:avLst/>
                          </a:prstGeom>
                        </pic:spPr>
                      </pic:pic>
                    </a:graphicData>
                  </a:graphic>
                  <wp14:sizeRelH relativeFrom="page">
                    <wp14:pctWidth>0</wp14:pctWidth>
                  </wp14:sizeRelH>
                  <wp14:sizeRelV relativeFrom="page">
                    <wp14:pctHeight>0</wp14:pctHeight>
                  </wp14:sizeRelV>
                </wp:anchor>
              </w:drawing>
            </w:r>
          </w:p>
        </w:tc>
        <w:tc>
          <w:tcPr>
            <w:tcW w:w="3096" w:type="dxa"/>
            <w:gridSpan w:val="2"/>
            <w:vAlign w:val="center"/>
          </w:tcPr>
          <w:p w14:paraId="4E2E8FCA" w14:textId="2BEA9BE5" w:rsidR="00453BD7" w:rsidRDefault="001841A1" w:rsidP="00A17032">
            <w:r>
              <w:t xml:space="preserve">Jacob </w:t>
            </w:r>
            <w:proofErr w:type="spellStart"/>
            <w:r>
              <w:t>Molewyk</w:t>
            </w:r>
            <w:proofErr w:type="spellEnd"/>
          </w:p>
          <w:p w14:paraId="339B334A" w14:textId="144A4889" w:rsidR="0080334C" w:rsidRDefault="00364A31" w:rsidP="00A17032">
            <w:r>
              <w:t>Chaplain</w:t>
            </w:r>
          </w:p>
          <w:p w14:paraId="0EA24EA1" w14:textId="6411864A" w:rsidR="001841A1" w:rsidRPr="00A63170" w:rsidRDefault="00364A31" w:rsidP="00A17032">
            <w:r>
              <w:t>Junior</w:t>
            </w:r>
          </w:p>
          <w:p w14:paraId="6B4F06FB" w14:textId="1C01DDAF" w:rsidR="00453BD7" w:rsidRPr="00A63170" w:rsidRDefault="001841A1" w:rsidP="00A17032">
            <w:r>
              <w:t>Civil Engineering</w:t>
            </w:r>
          </w:p>
        </w:tc>
      </w:tr>
      <w:tr w:rsidR="00453BD7" w:rsidRPr="00A63170" w14:paraId="1DD2A907" w14:textId="77777777" w:rsidTr="00FE5A5F">
        <w:trPr>
          <w:trHeight w:val="2610"/>
          <w:jc w:val="center"/>
        </w:trPr>
        <w:tc>
          <w:tcPr>
            <w:tcW w:w="1980" w:type="dxa"/>
            <w:vAlign w:val="center"/>
          </w:tcPr>
          <w:p w14:paraId="0FA2E508" w14:textId="59CC7521" w:rsidR="00453BD7" w:rsidRPr="00A63170" w:rsidRDefault="0080334C" w:rsidP="00A17032">
            <w:pPr>
              <w:rPr>
                <w:b/>
              </w:rPr>
            </w:pPr>
            <w:r>
              <w:rPr>
                <w:b/>
                <w:noProof/>
              </w:rPr>
              <w:lastRenderedPageBreak/>
              <w:drawing>
                <wp:inline distT="0" distB="0" distL="0" distR="0" wp14:anchorId="13B6499C" wp14:editId="41C22C4B">
                  <wp:extent cx="1120140" cy="15176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8.32 PM.png"/>
                          <pic:cNvPicPr/>
                        </pic:nvPicPr>
                        <pic:blipFill>
                          <a:blip r:embed="rId40">
                            <a:extLst>
                              <a:ext uri="{28A0092B-C50C-407E-A947-70E740481C1C}">
                                <a14:useLocalDpi xmlns:a14="http://schemas.microsoft.com/office/drawing/2010/main" val="0"/>
                              </a:ext>
                            </a:extLst>
                          </a:blip>
                          <a:stretch>
                            <a:fillRect/>
                          </a:stretch>
                        </pic:blipFill>
                        <pic:spPr>
                          <a:xfrm>
                            <a:off x="0" y="0"/>
                            <a:ext cx="1120140" cy="1517650"/>
                          </a:xfrm>
                          <a:prstGeom prst="rect">
                            <a:avLst/>
                          </a:prstGeom>
                        </pic:spPr>
                      </pic:pic>
                    </a:graphicData>
                  </a:graphic>
                </wp:inline>
              </w:drawing>
            </w:r>
          </w:p>
        </w:tc>
        <w:tc>
          <w:tcPr>
            <w:tcW w:w="2718" w:type="dxa"/>
            <w:gridSpan w:val="2"/>
            <w:vAlign w:val="center"/>
          </w:tcPr>
          <w:p w14:paraId="17F33916" w14:textId="2629DFF4" w:rsidR="00746706" w:rsidRDefault="0080334C" w:rsidP="00A17032">
            <w:proofErr w:type="spellStart"/>
            <w:r>
              <w:t>Alari</w:t>
            </w:r>
            <w:proofErr w:type="spellEnd"/>
            <w:r>
              <w:t xml:space="preserve"> </w:t>
            </w:r>
            <w:proofErr w:type="spellStart"/>
            <w:r>
              <w:t>Maricq</w:t>
            </w:r>
            <w:proofErr w:type="spellEnd"/>
          </w:p>
          <w:p w14:paraId="36C47BE2" w14:textId="69ECEA93" w:rsidR="00363633" w:rsidRPr="00A63170" w:rsidRDefault="00EF172D" w:rsidP="00A17032">
            <w:r>
              <w:t>Senior</w:t>
            </w:r>
          </w:p>
          <w:p w14:paraId="2AD16884" w14:textId="77777777" w:rsidR="00453BD7" w:rsidRPr="00A63170" w:rsidRDefault="00A17032" w:rsidP="00A17032">
            <w:r>
              <w:t>Aerospace Engineering</w:t>
            </w:r>
          </w:p>
        </w:tc>
        <w:tc>
          <w:tcPr>
            <w:tcW w:w="1962" w:type="dxa"/>
            <w:vAlign w:val="center"/>
          </w:tcPr>
          <w:p w14:paraId="3EA35A82" w14:textId="2F81562E" w:rsidR="00453BD7" w:rsidRPr="00A63170" w:rsidRDefault="00364A31" w:rsidP="00A17032">
            <w:pPr>
              <w:rPr>
                <w:b/>
              </w:rPr>
            </w:pPr>
            <w:r>
              <w:rPr>
                <w:rFonts w:ascii="Helvetica" w:hAnsi="Helvetica" w:cs="Helvetica"/>
                <w:noProof/>
              </w:rPr>
              <w:drawing>
                <wp:anchor distT="0" distB="0" distL="114300" distR="114300" simplePos="0" relativeHeight="251732992" behindDoc="0" locked="0" layoutInCell="1" allowOverlap="1" wp14:anchorId="52422F17" wp14:editId="4E81AD74">
                  <wp:simplePos x="0" y="0"/>
                  <wp:positionH relativeFrom="column">
                    <wp:posOffset>-68580</wp:posOffset>
                  </wp:positionH>
                  <wp:positionV relativeFrom="paragraph">
                    <wp:posOffset>-678180</wp:posOffset>
                  </wp:positionV>
                  <wp:extent cx="1437640" cy="1223010"/>
                  <wp:effectExtent l="0" t="0" r="10160" b="0"/>
                  <wp:wrapSquare wrapText="bothSides"/>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1">
                            <a:extLst>
                              <a:ext uri="{28A0092B-C50C-407E-A947-70E740481C1C}">
                                <a14:useLocalDpi xmlns:a14="http://schemas.microsoft.com/office/drawing/2010/main" val="0"/>
                              </a:ext>
                            </a:extLst>
                          </a:blip>
                          <a:srcRect l="28793" t="9140"/>
                          <a:stretch/>
                        </pic:blipFill>
                        <pic:spPr bwMode="auto">
                          <a:xfrm>
                            <a:off x="0" y="0"/>
                            <a:ext cx="1437640" cy="1223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096" w:type="dxa"/>
            <w:gridSpan w:val="2"/>
            <w:vAlign w:val="center"/>
          </w:tcPr>
          <w:p w14:paraId="2E961A91" w14:textId="5FE807F1" w:rsidR="00A17032" w:rsidRDefault="00364A31" w:rsidP="00A17032">
            <w:r>
              <w:t>Will Perry</w:t>
            </w:r>
          </w:p>
          <w:p w14:paraId="6385895B" w14:textId="571C3938" w:rsidR="00364A31" w:rsidRDefault="00364A31" w:rsidP="00A17032">
            <w:r>
              <w:t>Sergeant, Webmaster</w:t>
            </w:r>
          </w:p>
          <w:p w14:paraId="4F85FB33" w14:textId="5EB83BA7" w:rsidR="00453BD7" w:rsidRPr="00A63170" w:rsidRDefault="00364A31" w:rsidP="00A17032">
            <w:r>
              <w:t>Sophomore</w:t>
            </w:r>
          </w:p>
          <w:p w14:paraId="6202BB27" w14:textId="77777777" w:rsidR="00453BD7" w:rsidRPr="00A63170" w:rsidRDefault="00A17032" w:rsidP="00A17032">
            <w:r w:rsidRPr="00412172">
              <w:t>Aerospace</w:t>
            </w:r>
            <w:r w:rsidR="00453BD7" w:rsidRPr="00412172">
              <w:t xml:space="preserve"> Engineering</w:t>
            </w:r>
          </w:p>
        </w:tc>
      </w:tr>
      <w:tr w:rsidR="007F1FC4" w:rsidRPr="00A63170" w14:paraId="7749EB69" w14:textId="77777777" w:rsidTr="00C55F3A">
        <w:trPr>
          <w:jc w:val="center"/>
        </w:trPr>
        <w:tc>
          <w:tcPr>
            <w:tcW w:w="1980" w:type="dxa"/>
            <w:vAlign w:val="center"/>
          </w:tcPr>
          <w:p w14:paraId="35AB2D90" w14:textId="14F35BFA" w:rsidR="007F1FC4" w:rsidRPr="00A63170" w:rsidRDefault="0080334C" w:rsidP="00A17032">
            <w:pPr>
              <w:rPr>
                <w:b/>
              </w:rPr>
            </w:pPr>
            <w:r>
              <w:rPr>
                <w:b/>
                <w:noProof/>
              </w:rPr>
              <w:drawing>
                <wp:inline distT="0" distB="0" distL="0" distR="0" wp14:anchorId="29D27EFF" wp14:editId="73AEA7F6">
                  <wp:extent cx="1197321" cy="1620184"/>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9.40 PM.png"/>
                          <pic:cNvPicPr/>
                        </pic:nvPicPr>
                        <pic:blipFill>
                          <a:blip r:embed="rId42">
                            <a:extLst>
                              <a:ext uri="{28A0092B-C50C-407E-A947-70E740481C1C}">
                                <a14:useLocalDpi xmlns:a14="http://schemas.microsoft.com/office/drawing/2010/main" val="0"/>
                              </a:ext>
                            </a:extLst>
                          </a:blip>
                          <a:stretch>
                            <a:fillRect/>
                          </a:stretch>
                        </pic:blipFill>
                        <pic:spPr>
                          <a:xfrm>
                            <a:off x="0" y="0"/>
                            <a:ext cx="1197321" cy="1620184"/>
                          </a:xfrm>
                          <a:prstGeom prst="rect">
                            <a:avLst/>
                          </a:prstGeom>
                        </pic:spPr>
                      </pic:pic>
                    </a:graphicData>
                  </a:graphic>
                </wp:inline>
              </w:drawing>
            </w:r>
          </w:p>
        </w:tc>
        <w:tc>
          <w:tcPr>
            <w:tcW w:w="2718" w:type="dxa"/>
            <w:gridSpan w:val="2"/>
            <w:vAlign w:val="center"/>
          </w:tcPr>
          <w:p w14:paraId="4E8B93D1" w14:textId="2C3D7FA6" w:rsidR="007F1FC4" w:rsidRDefault="0080334C" w:rsidP="006143DB">
            <w:r>
              <w:t>Joe Sorenson</w:t>
            </w:r>
          </w:p>
          <w:p w14:paraId="24EAD775" w14:textId="302A3A45" w:rsidR="0080334C" w:rsidRDefault="00EF172D" w:rsidP="006143DB">
            <w:proofErr w:type="spellStart"/>
            <w:r>
              <w:t>Beastmaster</w:t>
            </w:r>
            <w:proofErr w:type="spellEnd"/>
          </w:p>
          <w:p w14:paraId="730A6D29" w14:textId="6FCF54BB" w:rsidR="0080334C" w:rsidRDefault="00364A31" w:rsidP="006143DB">
            <w:r>
              <w:t>Senior</w:t>
            </w:r>
          </w:p>
          <w:p w14:paraId="5BB289D9" w14:textId="22C52A17" w:rsidR="007F1FC4" w:rsidRPr="00A63170" w:rsidRDefault="00412172" w:rsidP="006143DB">
            <w:pPr>
              <w:rPr>
                <w:b/>
              </w:rPr>
            </w:pPr>
            <w:r>
              <w:t>Computer Science</w:t>
            </w:r>
          </w:p>
        </w:tc>
        <w:tc>
          <w:tcPr>
            <w:tcW w:w="1962" w:type="dxa"/>
            <w:vAlign w:val="center"/>
          </w:tcPr>
          <w:p w14:paraId="6B5F2A43" w14:textId="0BB9509A" w:rsidR="007F1FC4" w:rsidRPr="00A63170" w:rsidRDefault="004B31D2" w:rsidP="006143DB">
            <w:pPr>
              <w:rPr>
                <w:b/>
              </w:rPr>
            </w:pPr>
            <w:r>
              <w:rPr>
                <w:noProof/>
              </w:rPr>
              <w:drawing>
                <wp:anchor distT="0" distB="0" distL="114300" distR="114300" simplePos="0" relativeHeight="251735040" behindDoc="0" locked="0" layoutInCell="1" allowOverlap="1" wp14:anchorId="43CF89F1" wp14:editId="2C8BD6B9">
                  <wp:simplePos x="0" y="0"/>
                  <wp:positionH relativeFrom="column">
                    <wp:posOffset>57150</wp:posOffset>
                  </wp:positionH>
                  <wp:positionV relativeFrom="paragraph">
                    <wp:posOffset>191135</wp:posOffset>
                  </wp:positionV>
                  <wp:extent cx="1162050" cy="1266825"/>
                  <wp:effectExtent l="25400" t="25400" r="31750" b="28575"/>
                  <wp:wrapSquare wrapText="bothSides"/>
                  <wp:docPr id="19" name="Picture 19" descr="https://scontent-ord1-1.xx.fbcdn.net/hphotos-frc3/v/t1.0-9/10393954_751721314921186_7614407898216002973_n.jpg?oh=4d57af7fa250e039b09092c2780f7503&amp;oe=56CBA4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ord1-1.xx.fbcdn.net/hphotos-frc3/v/t1.0-9/10393954_751721314921186_7614407898216002973_n.jpg?oh=4d57af7fa250e039b09092c2780f7503&amp;oe=56CBA47D"/>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8388" t="21291" r="19354"/>
                          <a:stretch/>
                        </pic:blipFill>
                        <pic:spPr bwMode="auto">
                          <a:xfrm>
                            <a:off x="0" y="0"/>
                            <a:ext cx="1162050" cy="126682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096" w:type="dxa"/>
            <w:gridSpan w:val="2"/>
            <w:vAlign w:val="center"/>
          </w:tcPr>
          <w:p w14:paraId="3CE543C7" w14:textId="79788FF3" w:rsidR="007F1FC4" w:rsidRPr="00A63170" w:rsidRDefault="004B31D2" w:rsidP="006143DB">
            <w:r>
              <w:t xml:space="preserve">Jonathan </w:t>
            </w:r>
            <w:proofErr w:type="spellStart"/>
            <w:r>
              <w:t>Timma</w:t>
            </w:r>
            <w:proofErr w:type="spellEnd"/>
          </w:p>
          <w:p w14:paraId="4265F173" w14:textId="61F6416E" w:rsidR="007F1FC4" w:rsidRPr="00A63170" w:rsidRDefault="004B31D2" w:rsidP="006143DB">
            <w:r>
              <w:t>Steward</w:t>
            </w:r>
          </w:p>
          <w:p w14:paraId="5BEC9F8B" w14:textId="6BB04A17" w:rsidR="007F1FC4" w:rsidRPr="00A63170" w:rsidRDefault="00EF172D" w:rsidP="006143DB">
            <w:r>
              <w:t>Master’s Student</w:t>
            </w:r>
          </w:p>
          <w:p w14:paraId="1FB17E60" w14:textId="08120547" w:rsidR="007F1FC4" w:rsidRPr="00A63170" w:rsidRDefault="004B31D2" w:rsidP="006143DB">
            <w:pPr>
              <w:rPr>
                <w:b/>
              </w:rPr>
            </w:pPr>
            <w:r>
              <w:t>School of Information</w:t>
            </w:r>
          </w:p>
        </w:tc>
      </w:tr>
      <w:tr w:rsidR="007F1FC4" w:rsidRPr="00A63170" w14:paraId="3B239F9B" w14:textId="77777777" w:rsidTr="00FE5A5F">
        <w:trPr>
          <w:trHeight w:val="2628"/>
          <w:jc w:val="center"/>
        </w:trPr>
        <w:tc>
          <w:tcPr>
            <w:tcW w:w="1980" w:type="dxa"/>
            <w:vAlign w:val="center"/>
          </w:tcPr>
          <w:p w14:paraId="69D9005F" w14:textId="6B72B3E1" w:rsidR="007F1FC4" w:rsidRPr="00A63170" w:rsidRDefault="004B31D2" w:rsidP="006143DB">
            <w:pPr>
              <w:rPr>
                <w:b/>
              </w:rPr>
            </w:pPr>
            <w:r>
              <w:rPr>
                <w:noProof/>
                <w:color w:val="1A1A1A"/>
              </w:rPr>
              <w:drawing>
                <wp:anchor distT="0" distB="0" distL="114300" distR="114300" simplePos="0" relativeHeight="251718656" behindDoc="0" locked="0" layoutInCell="1" allowOverlap="1" wp14:anchorId="3889141F" wp14:editId="32CADA46">
                  <wp:simplePos x="0" y="0"/>
                  <wp:positionH relativeFrom="column">
                    <wp:posOffset>-55880</wp:posOffset>
                  </wp:positionH>
                  <wp:positionV relativeFrom="paragraph">
                    <wp:posOffset>137795</wp:posOffset>
                  </wp:positionV>
                  <wp:extent cx="1336040" cy="1243330"/>
                  <wp:effectExtent l="0" t="0" r="10160" b="127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11-15 at 7.39.50 PM.png"/>
                          <pic:cNvPicPr/>
                        </pic:nvPicPr>
                        <pic:blipFill>
                          <a:blip r:embed="rId44">
                            <a:extLst>
                              <a:ext uri="{28A0092B-C50C-407E-A947-70E740481C1C}">
                                <a14:useLocalDpi xmlns:a14="http://schemas.microsoft.com/office/drawing/2010/main" val="0"/>
                              </a:ext>
                            </a:extLst>
                          </a:blip>
                          <a:stretch>
                            <a:fillRect/>
                          </a:stretch>
                        </pic:blipFill>
                        <pic:spPr>
                          <a:xfrm>
                            <a:off x="0" y="0"/>
                            <a:ext cx="1336040" cy="1243330"/>
                          </a:xfrm>
                          <a:prstGeom prst="rect">
                            <a:avLst/>
                          </a:prstGeom>
                        </pic:spPr>
                      </pic:pic>
                    </a:graphicData>
                  </a:graphic>
                  <wp14:sizeRelH relativeFrom="page">
                    <wp14:pctWidth>0</wp14:pctWidth>
                  </wp14:sizeRelH>
                  <wp14:sizeRelV relativeFrom="page">
                    <wp14:pctHeight>0</wp14:pctHeight>
                  </wp14:sizeRelV>
                </wp:anchor>
              </w:drawing>
            </w:r>
          </w:p>
        </w:tc>
        <w:tc>
          <w:tcPr>
            <w:tcW w:w="2718" w:type="dxa"/>
            <w:gridSpan w:val="2"/>
            <w:vAlign w:val="center"/>
          </w:tcPr>
          <w:p w14:paraId="44F025A3" w14:textId="7DA0CDE2" w:rsidR="007F1FC4" w:rsidRPr="00A63170" w:rsidRDefault="004B31D2" w:rsidP="006143DB">
            <w:r>
              <w:t>Daniel Harris</w:t>
            </w:r>
          </w:p>
          <w:p w14:paraId="4BE0B1FC" w14:textId="3F5F29A1" w:rsidR="007F1FC4" w:rsidRPr="00A63170" w:rsidRDefault="004B31D2" w:rsidP="006143DB">
            <w:r>
              <w:t>Pledge Chairman</w:t>
            </w:r>
          </w:p>
          <w:p w14:paraId="0618ED3D" w14:textId="17AAA081" w:rsidR="007F1FC4" w:rsidRPr="00A63170" w:rsidRDefault="004B31D2" w:rsidP="006143DB">
            <w:r>
              <w:t>Sophomore</w:t>
            </w:r>
            <w:r w:rsidR="00EF172D">
              <w:t xml:space="preserve"> </w:t>
            </w:r>
          </w:p>
          <w:p w14:paraId="0551E4BA" w14:textId="2609CC00" w:rsidR="007F1FC4" w:rsidRPr="00A63170" w:rsidRDefault="004B31D2" w:rsidP="00EF172D">
            <w:r>
              <w:t>Microbiology</w:t>
            </w:r>
          </w:p>
        </w:tc>
        <w:tc>
          <w:tcPr>
            <w:tcW w:w="1962" w:type="dxa"/>
            <w:vAlign w:val="center"/>
          </w:tcPr>
          <w:p w14:paraId="31C06373" w14:textId="61E97F0D" w:rsidR="007F1FC4" w:rsidRPr="00A63170" w:rsidRDefault="004B31D2" w:rsidP="006143DB">
            <w:pPr>
              <w:rPr>
                <w:b/>
              </w:rPr>
            </w:pPr>
            <w:r>
              <w:rPr>
                <w:rFonts w:ascii="Helvetica" w:hAnsi="Helvetica" w:cs="Helvetica"/>
                <w:noProof/>
              </w:rPr>
              <w:drawing>
                <wp:anchor distT="0" distB="0" distL="114300" distR="114300" simplePos="0" relativeHeight="251724800" behindDoc="0" locked="0" layoutInCell="1" allowOverlap="1" wp14:anchorId="4CB74EF5" wp14:editId="279FC4F1">
                  <wp:simplePos x="0" y="0"/>
                  <wp:positionH relativeFrom="column">
                    <wp:posOffset>-68580</wp:posOffset>
                  </wp:positionH>
                  <wp:positionV relativeFrom="paragraph">
                    <wp:posOffset>-527685</wp:posOffset>
                  </wp:positionV>
                  <wp:extent cx="1469390" cy="1252220"/>
                  <wp:effectExtent l="0" t="0" r="3810" b="0"/>
                  <wp:wrapSquare wrapText="bothSides"/>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69390" cy="12522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96" w:type="dxa"/>
            <w:gridSpan w:val="2"/>
            <w:vAlign w:val="center"/>
          </w:tcPr>
          <w:p w14:paraId="3CB40F3D" w14:textId="08E5F8D8" w:rsidR="007F1FC4" w:rsidRPr="00A63170" w:rsidRDefault="004B31D2" w:rsidP="006143DB">
            <w:pPr>
              <w:ind w:left="18"/>
            </w:pPr>
            <w:r>
              <w:t xml:space="preserve">Curt </w:t>
            </w:r>
            <w:proofErr w:type="spellStart"/>
            <w:r>
              <w:t>Silverthorn</w:t>
            </w:r>
            <w:proofErr w:type="spellEnd"/>
          </w:p>
          <w:p w14:paraId="62B9768B" w14:textId="79883974" w:rsidR="007F1FC4" w:rsidRPr="00A63170" w:rsidRDefault="004B31D2" w:rsidP="006143DB">
            <w:pPr>
              <w:ind w:left="18"/>
            </w:pPr>
            <w:r>
              <w:t xml:space="preserve">Vice </w:t>
            </w:r>
            <w:r w:rsidR="00854A34">
              <w:t>President</w:t>
            </w:r>
          </w:p>
          <w:p w14:paraId="0005951B" w14:textId="7932C552" w:rsidR="007F1FC4" w:rsidRPr="00A63170" w:rsidRDefault="004B31D2" w:rsidP="006143DB">
            <w:pPr>
              <w:ind w:left="18"/>
            </w:pPr>
            <w:r>
              <w:t>Junior</w:t>
            </w:r>
          </w:p>
          <w:p w14:paraId="7135E1C8" w14:textId="4CE8B250" w:rsidR="007F1FC4" w:rsidRPr="00A63170" w:rsidRDefault="004B31D2" w:rsidP="004B31D2">
            <w:pPr>
              <w:ind w:left="18"/>
            </w:pPr>
            <w:r>
              <w:t>Computer</w:t>
            </w:r>
            <w:r w:rsidR="007F1FC4">
              <w:t xml:space="preserve"> </w:t>
            </w:r>
            <w:r>
              <w:t>Science</w:t>
            </w:r>
          </w:p>
        </w:tc>
      </w:tr>
      <w:tr w:rsidR="001841A1" w:rsidRPr="00A63170" w14:paraId="72FBD72E" w14:textId="77777777" w:rsidTr="00C55F3A">
        <w:trPr>
          <w:jc w:val="center"/>
        </w:trPr>
        <w:tc>
          <w:tcPr>
            <w:tcW w:w="1980" w:type="dxa"/>
            <w:vAlign w:val="center"/>
          </w:tcPr>
          <w:p w14:paraId="08EC122E" w14:textId="691AAF46" w:rsidR="001841A1" w:rsidRDefault="001841A1" w:rsidP="006143DB">
            <w:pPr>
              <w:rPr>
                <w:b/>
                <w:noProof/>
              </w:rPr>
            </w:pPr>
            <w:r>
              <w:rPr>
                <w:noProof/>
                <w:color w:val="1A1A1A"/>
              </w:rPr>
              <w:drawing>
                <wp:anchor distT="0" distB="0" distL="114300" distR="114300" simplePos="0" relativeHeight="251684864" behindDoc="0" locked="0" layoutInCell="1" allowOverlap="1" wp14:anchorId="3FC2F788" wp14:editId="126E28B4">
                  <wp:simplePos x="0" y="0"/>
                  <wp:positionH relativeFrom="column">
                    <wp:posOffset>744220</wp:posOffset>
                  </wp:positionH>
                  <wp:positionV relativeFrom="paragraph">
                    <wp:posOffset>-1285875</wp:posOffset>
                  </wp:positionV>
                  <wp:extent cx="1355090" cy="133032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4.01.37 PM.png"/>
                          <pic:cNvPicPr/>
                        </pic:nvPicPr>
                        <pic:blipFill>
                          <a:blip r:embed="rId46">
                            <a:extLst>
                              <a:ext uri="{28A0092B-C50C-407E-A947-70E740481C1C}">
                                <a14:useLocalDpi xmlns:a14="http://schemas.microsoft.com/office/drawing/2010/main" val="0"/>
                              </a:ext>
                            </a:extLst>
                          </a:blip>
                          <a:stretch>
                            <a:fillRect/>
                          </a:stretch>
                        </pic:blipFill>
                        <pic:spPr>
                          <a:xfrm>
                            <a:off x="0" y="0"/>
                            <a:ext cx="1355090" cy="1330325"/>
                          </a:xfrm>
                          <a:prstGeom prst="rect">
                            <a:avLst/>
                          </a:prstGeom>
                        </pic:spPr>
                      </pic:pic>
                    </a:graphicData>
                  </a:graphic>
                  <wp14:sizeRelH relativeFrom="page">
                    <wp14:pctWidth>0</wp14:pctWidth>
                  </wp14:sizeRelH>
                  <wp14:sizeRelV relativeFrom="page">
                    <wp14:pctHeight>0</wp14:pctHeight>
                  </wp14:sizeRelV>
                </wp:anchor>
              </w:drawing>
            </w:r>
          </w:p>
        </w:tc>
        <w:tc>
          <w:tcPr>
            <w:tcW w:w="2718" w:type="dxa"/>
            <w:gridSpan w:val="2"/>
            <w:vAlign w:val="center"/>
          </w:tcPr>
          <w:p w14:paraId="43ACCAD2" w14:textId="2E535989" w:rsidR="001841A1" w:rsidRPr="00A63170" w:rsidRDefault="001841A1" w:rsidP="006C18ED">
            <w:r>
              <w:t xml:space="preserve">Hayden </w:t>
            </w:r>
            <w:proofErr w:type="spellStart"/>
            <w:r>
              <w:t>Youngs</w:t>
            </w:r>
            <w:proofErr w:type="spellEnd"/>
          </w:p>
          <w:p w14:paraId="56EDB061" w14:textId="17708977" w:rsidR="001841A1" w:rsidRPr="00A63170" w:rsidRDefault="00364A31" w:rsidP="006C18ED">
            <w:r>
              <w:t>Secretary</w:t>
            </w:r>
          </w:p>
          <w:p w14:paraId="77946E20" w14:textId="162697B2" w:rsidR="001841A1" w:rsidRPr="00A63170" w:rsidRDefault="00364A31" w:rsidP="006C18ED">
            <w:r>
              <w:t>Senior</w:t>
            </w:r>
          </w:p>
          <w:p w14:paraId="63822E40" w14:textId="54F7578A" w:rsidR="001841A1" w:rsidRDefault="001841A1" w:rsidP="006143DB">
            <w:r>
              <w:t>Mechanical Engineering</w:t>
            </w:r>
          </w:p>
        </w:tc>
        <w:tc>
          <w:tcPr>
            <w:tcW w:w="1962" w:type="dxa"/>
            <w:vAlign w:val="center"/>
          </w:tcPr>
          <w:p w14:paraId="1435284A" w14:textId="2C1F9406" w:rsidR="001841A1" w:rsidRDefault="00746706" w:rsidP="006143DB">
            <w:pPr>
              <w:rPr>
                <w:b/>
                <w:noProof/>
              </w:rPr>
            </w:pPr>
            <w:r>
              <w:rPr>
                <w:rFonts w:ascii="Helvetica" w:hAnsi="Helvetica" w:cs="Helvetica"/>
                <w:noProof/>
              </w:rPr>
              <w:drawing>
                <wp:anchor distT="0" distB="0" distL="114300" distR="114300" simplePos="0" relativeHeight="251710464" behindDoc="0" locked="0" layoutInCell="1" allowOverlap="1" wp14:anchorId="527E8478" wp14:editId="286EE791">
                  <wp:simplePos x="0" y="0"/>
                  <wp:positionH relativeFrom="column">
                    <wp:posOffset>-65405</wp:posOffset>
                  </wp:positionH>
                  <wp:positionV relativeFrom="paragraph">
                    <wp:posOffset>-1722755</wp:posOffset>
                  </wp:positionV>
                  <wp:extent cx="1275715" cy="1278255"/>
                  <wp:effectExtent l="0" t="0" r="0" b="0"/>
                  <wp:wrapSquare wrapText="bothSides"/>
                  <wp:docPr id="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5715" cy="12782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96" w:type="dxa"/>
            <w:gridSpan w:val="2"/>
            <w:vAlign w:val="center"/>
          </w:tcPr>
          <w:p w14:paraId="56A52116" w14:textId="77777777" w:rsidR="001841A1" w:rsidRDefault="00746706" w:rsidP="006143DB">
            <w:pPr>
              <w:ind w:left="18"/>
            </w:pPr>
            <w:r>
              <w:t>Garrett Prost</w:t>
            </w:r>
          </w:p>
          <w:p w14:paraId="68E1D0A4" w14:textId="535663E2" w:rsidR="00746706" w:rsidRDefault="00364A31" w:rsidP="006143DB">
            <w:pPr>
              <w:ind w:left="18"/>
            </w:pPr>
            <w:r>
              <w:t>Social Chairman</w:t>
            </w:r>
          </w:p>
          <w:p w14:paraId="3A0E00A4" w14:textId="006BA0A1" w:rsidR="00746706" w:rsidRDefault="00364A31" w:rsidP="006143DB">
            <w:pPr>
              <w:ind w:left="18"/>
            </w:pPr>
            <w:r>
              <w:t>Junior</w:t>
            </w:r>
          </w:p>
          <w:p w14:paraId="56576CF5" w14:textId="6E914E2E" w:rsidR="00746706" w:rsidRDefault="00746706" w:rsidP="006143DB">
            <w:pPr>
              <w:ind w:left="18"/>
            </w:pPr>
            <w:r>
              <w:t>Industrial and Operations Engineering</w:t>
            </w:r>
          </w:p>
        </w:tc>
      </w:tr>
      <w:tr w:rsidR="00746706" w:rsidRPr="00A63170" w14:paraId="4EC9819F" w14:textId="77777777" w:rsidTr="00C55F3A">
        <w:trPr>
          <w:jc w:val="center"/>
        </w:trPr>
        <w:tc>
          <w:tcPr>
            <w:tcW w:w="1980" w:type="dxa"/>
            <w:vAlign w:val="center"/>
          </w:tcPr>
          <w:p w14:paraId="65B85827" w14:textId="45FF2C5C" w:rsidR="00746706" w:rsidRDefault="00746706" w:rsidP="006143DB">
            <w:pPr>
              <w:rPr>
                <w:noProof/>
                <w:color w:val="1A1A1A"/>
              </w:rPr>
            </w:pPr>
            <w:r>
              <w:rPr>
                <w:rFonts w:ascii="Helvetica" w:hAnsi="Helvetica" w:cs="Helvetica"/>
                <w:noProof/>
              </w:rPr>
              <w:drawing>
                <wp:anchor distT="0" distB="0" distL="114300" distR="114300" simplePos="0" relativeHeight="251722752" behindDoc="0" locked="0" layoutInCell="1" allowOverlap="1" wp14:anchorId="6955AFBE" wp14:editId="28B30B18">
                  <wp:simplePos x="0" y="0"/>
                  <wp:positionH relativeFrom="column">
                    <wp:posOffset>-60960</wp:posOffset>
                  </wp:positionH>
                  <wp:positionV relativeFrom="paragraph">
                    <wp:posOffset>-1826895</wp:posOffset>
                  </wp:positionV>
                  <wp:extent cx="1479550" cy="1479550"/>
                  <wp:effectExtent l="0" t="0" r="0" b="0"/>
                  <wp:wrapSquare wrapText="bothSides"/>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1479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18" w:type="dxa"/>
            <w:gridSpan w:val="2"/>
            <w:vAlign w:val="center"/>
          </w:tcPr>
          <w:p w14:paraId="05A80F8D" w14:textId="36C36EC4" w:rsidR="00746706" w:rsidRPr="00A63170" w:rsidRDefault="00746706" w:rsidP="00A12E48">
            <w:r>
              <w:t xml:space="preserve">Taylor </w:t>
            </w:r>
            <w:proofErr w:type="spellStart"/>
            <w:r>
              <w:t>Buist</w:t>
            </w:r>
            <w:proofErr w:type="spellEnd"/>
          </w:p>
          <w:p w14:paraId="027D162C" w14:textId="3BD4FE70" w:rsidR="00746706" w:rsidRDefault="00364A31" w:rsidP="00A12E48">
            <w:r>
              <w:t>Business Manager, Pledge Chairman</w:t>
            </w:r>
          </w:p>
          <w:p w14:paraId="331E169C" w14:textId="15C0DF95" w:rsidR="00746706" w:rsidRPr="00A63170" w:rsidRDefault="00364A31" w:rsidP="00A12E48">
            <w:r>
              <w:t>Junior</w:t>
            </w:r>
          </w:p>
          <w:p w14:paraId="6C1ABD43" w14:textId="60304D78" w:rsidR="00746706" w:rsidRDefault="00746706" w:rsidP="006C18ED">
            <w:r>
              <w:t>Computer Science</w:t>
            </w:r>
          </w:p>
        </w:tc>
        <w:tc>
          <w:tcPr>
            <w:tcW w:w="1962" w:type="dxa"/>
            <w:vAlign w:val="center"/>
          </w:tcPr>
          <w:p w14:paraId="58DB9F29" w14:textId="2959C60A" w:rsidR="00746706" w:rsidRDefault="00A25313" w:rsidP="006143DB">
            <w:pPr>
              <w:rPr>
                <w:rFonts w:ascii="Helvetica" w:hAnsi="Helvetica" w:cs="Helvetica"/>
                <w:noProof/>
              </w:rPr>
            </w:pPr>
            <w:r>
              <w:rPr>
                <w:rFonts w:ascii="Helvetica" w:hAnsi="Helvetica" w:cs="Helvetica"/>
                <w:noProof/>
              </w:rPr>
              <w:drawing>
                <wp:inline distT="0" distB="0" distL="0" distR="0" wp14:anchorId="5E640D16" wp14:editId="7B9BF6D8">
                  <wp:extent cx="1092200" cy="1092200"/>
                  <wp:effectExtent l="0" t="0" r="0" b="0"/>
                  <wp:docPr id="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a:ln>
                            <a:noFill/>
                          </a:ln>
                        </pic:spPr>
                      </pic:pic>
                    </a:graphicData>
                  </a:graphic>
                </wp:inline>
              </w:drawing>
            </w:r>
          </w:p>
        </w:tc>
        <w:tc>
          <w:tcPr>
            <w:tcW w:w="3096" w:type="dxa"/>
            <w:gridSpan w:val="2"/>
            <w:vAlign w:val="center"/>
          </w:tcPr>
          <w:p w14:paraId="740F33FD" w14:textId="77777777" w:rsidR="00746706" w:rsidRDefault="00A25313" w:rsidP="004B31D2">
            <w:r>
              <w:t>Andrew Dykstra</w:t>
            </w:r>
          </w:p>
          <w:p w14:paraId="6E5B7474" w14:textId="77777777" w:rsidR="00A25313" w:rsidRDefault="00A25313" w:rsidP="004B31D2">
            <w:r>
              <w:t>Senior</w:t>
            </w:r>
          </w:p>
          <w:p w14:paraId="7C75D06B" w14:textId="2B616F7A" w:rsidR="00A25313" w:rsidRDefault="00A25313" w:rsidP="004B31D2">
            <w:r>
              <w:t>Environmental Engineering</w:t>
            </w:r>
          </w:p>
        </w:tc>
      </w:tr>
      <w:tr w:rsidR="004B31D2" w:rsidRPr="00A63170" w14:paraId="52CB75F3" w14:textId="77777777" w:rsidTr="00C55F3A">
        <w:trPr>
          <w:gridAfter w:val="1"/>
          <w:wAfter w:w="2718" w:type="dxa"/>
          <w:jc w:val="center"/>
        </w:trPr>
        <w:tc>
          <w:tcPr>
            <w:tcW w:w="1980" w:type="dxa"/>
            <w:vAlign w:val="center"/>
          </w:tcPr>
          <w:p w14:paraId="408C809E" w14:textId="458F73FC" w:rsidR="004B31D2" w:rsidRDefault="004B31D2" w:rsidP="006143DB">
            <w:pPr>
              <w:rPr>
                <w:noProof/>
                <w:color w:val="1A1A1A"/>
              </w:rPr>
            </w:pPr>
          </w:p>
        </w:tc>
        <w:tc>
          <w:tcPr>
            <w:tcW w:w="1962" w:type="dxa"/>
            <w:vAlign w:val="center"/>
          </w:tcPr>
          <w:p w14:paraId="4B388C36" w14:textId="56461564" w:rsidR="004B31D2" w:rsidRDefault="004B31D2" w:rsidP="006143DB">
            <w:pPr>
              <w:rPr>
                <w:rFonts w:ascii="Helvetica" w:hAnsi="Helvetica" w:cs="Helvetica"/>
                <w:noProof/>
              </w:rPr>
            </w:pPr>
          </w:p>
        </w:tc>
        <w:tc>
          <w:tcPr>
            <w:tcW w:w="3096" w:type="dxa"/>
            <w:gridSpan w:val="3"/>
            <w:vAlign w:val="center"/>
          </w:tcPr>
          <w:p w14:paraId="5367DE64" w14:textId="59AF7AFD" w:rsidR="004B31D2" w:rsidRDefault="004B31D2" w:rsidP="006143DB">
            <w:pPr>
              <w:ind w:left="18"/>
            </w:pPr>
          </w:p>
        </w:tc>
      </w:tr>
    </w:tbl>
    <w:p w14:paraId="2C208A2E" w14:textId="463B5DFB" w:rsidR="00746706" w:rsidRDefault="00746706" w:rsidP="00746706">
      <w:pPr>
        <w:pStyle w:val="Heading1"/>
        <w:spacing w:before="0"/>
        <w:jc w:val="center"/>
        <w:rPr>
          <w:rFonts w:ascii="Biondi" w:hAnsi="Biondi"/>
          <w:color w:val="1F497D" w:themeColor="text2"/>
          <w:sz w:val="32"/>
          <w:szCs w:val="32"/>
        </w:rPr>
      </w:pPr>
      <w:bookmarkStart w:id="38" w:name="_Toc286690337"/>
    </w:p>
    <w:p w14:paraId="7CAC0409" w14:textId="2D5D4185" w:rsidR="00746706" w:rsidRDefault="00746706">
      <w:pPr>
        <w:rPr>
          <w:rFonts w:ascii="Biondi" w:eastAsiaTheme="majorEastAsia" w:hAnsi="Biondi" w:cstheme="majorBidi"/>
          <w:b/>
          <w:bCs/>
          <w:color w:val="1F497D" w:themeColor="text2"/>
          <w:sz w:val="32"/>
          <w:szCs w:val="32"/>
        </w:rPr>
      </w:pPr>
    </w:p>
    <w:bookmarkStart w:id="39" w:name="_Toc322959981"/>
    <w:p w14:paraId="04145D1B" w14:textId="7761C413" w:rsidR="00746706" w:rsidRPr="003C3664" w:rsidRDefault="00746706" w:rsidP="00746706">
      <w:pPr>
        <w:pStyle w:val="Heading1"/>
        <w:spacing w:before="0"/>
        <w:jc w:val="center"/>
        <w:rPr>
          <w:rFonts w:ascii="Biondi" w:hAnsi="Biondi"/>
          <w:sz w:val="32"/>
          <w:szCs w:val="32"/>
        </w:rPr>
      </w:pPr>
      <w:r w:rsidRPr="003C3664">
        <w:rPr>
          <w:rFonts w:ascii="Biondi" w:hAnsi="Biondi"/>
          <w:noProof/>
          <w:color w:val="1F497D" w:themeColor="text2"/>
          <w:sz w:val="32"/>
          <w:szCs w:val="32"/>
        </w:rPr>
        <mc:AlternateContent>
          <mc:Choice Requires="wps">
            <w:drawing>
              <wp:anchor distT="0" distB="0" distL="114300" distR="114300" simplePos="0" relativeHeight="251701248" behindDoc="0" locked="0" layoutInCell="1" allowOverlap="1" wp14:anchorId="3E1316B4" wp14:editId="7D5ACD54">
                <wp:simplePos x="0" y="0"/>
                <wp:positionH relativeFrom="column">
                  <wp:align>center</wp:align>
                </wp:positionH>
                <wp:positionV relativeFrom="paragraph">
                  <wp:posOffset>300355</wp:posOffset>
                </wp:positionV>
                <wp:extent cx="5943600" cy="0"/>
                <wp:effectExtent l="23495" t="24130" r="24130" b="23495"/>
                <wp:wrapSquare wrapText="bothSides"/>
                <wp:docPr id="3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70124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3.65pt" to="468pt,23.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" strokecolor="maroon" strokeweight="2.5pt">
                <w10:wrap type="square"/>
              </v:line>
            </w:pict>
          </mc:Fallback>
        </mc:AlternateContent>
      </w:r>
      <w:r w:rsidRPr="003C3664">
        <w:rPr>
          <w:rFonts w:ascii="Biondi" w:hAnsi="Biondi"/>
          <w:color w:val="1F497D" w:themeColor="text2"/>
          <w:sz w:val="32"/>
          <w:szCs w:val="32"/>
        </w:rPr>
        <w:t xml:space="preserve">The </w:t>
      </w:r>
      <w:r>
        <w:rPr>
          <w:rFonts w:ascii="Biondi" w:hAnsi="Biondi"/>
          <w:color w:val="1F497D" w:themeColor="text2"/>
          <w:sz w:val="32"/>
          <w:szCs w:val="32"/>
        </w:rPr>
        <w:t>Pledges</w:t>
      </w:r>
      <w:bookmarkEnd w:id="38"/>
      <w:bookmarkEnd w:id="39"/>
    </w:p>
    <w:p w14:paraId="1C449134" w14:textId="77777777" w:rsidR="00746706" w:rsidRDefault="00746706" w:rsidP="00746706">
      <w:pPr>
        <w:jc w:val="both"/>
      </w:pPr>
    </w:p>
    <w:p w14:paraId="0D833ACE" w14:textId="4233A7E6" w:rsidR="00746706" w:rsidRDefault="00746706" w:rsidP="00746706">
      <w:pPr>
        <w:jc w:val="both"/>
      </w:pPr>
    </w:p>
    <w:tbl>
      <w:tblPr>
        <w:tblStyle w:val="TableGrid"/>
        <w:tblW w:w="97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980"/>
        <w:gridCol w:w="2718"/>
        <w:gridCol w:w="1962"/>
        <w:gridCol w:w="3096"/>
      </w:tblGrid>
      <w:tr w:rsidR="00746706" w:rsidRPr="00A63170" w14:paraId="6AF8E6F6" w14:textId="77777777" w:rsidTr="00FE5A5F">
        <w:trPr>
          <w:trHeight w:val="3042"/>
          <w:jc w:val="center"/>
        </w:trPr>
        <w:tc>
          <w:tcPr>
            <w:tcW w:w="1980" w:type="dxa"/>
            <w:vAlign w:val="center"/>
          </w:tcPr>
          <w:p w14:paraId="7E73AC2D" w14:textId="0D89DF84" w:rsidR="00746706" w:rsidRPr="00A63170" w:rsidRDefault="004B31D2" w:rsidP="00A12E48">
            <w:pPr>
              <w:rPr>
                <w:b/>
              </w:rPr>
            </w:pPr>
            <w:r>
              <w:rPr>
                <w:b/>
                <w:noProof/>
              </w:rPr>
              <w:drawing>
                <wp:inline distT="0" distB="0" distL="0" distR="0" wp14:anchorId="31402D20" wp14:editId="16B665AE">
                  <wp:extent cx="1236843" cy="1574165"/>
                  <wp:effectExtent l="0" t="0" r="8255" b="635"/>
                  <wp:docPr id="10" name="Picture 10" descr="Macintosh HD:Users:natewoznick:Downloads:botting_d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atewoznick:Downloads:botting_da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7283" cy="1574725"/>
                          </a:xfrm>
                          <a:prstGeom prst="rect">
                            <a:avLst/>
                          </a:prstGeom>
                          <a:noFill/>
                          <a:ln>
                            <a:noFill/>
                          </a:ln>
                        </pic:spPr>
                      </pic:pic>
                    </a:graphicData>
                  </a:graphic>
                </wp:inline>
              </w:drawing>
            </w:r>
          </w:p>
        </w:tc>
        <w:tc>
          <w:tcPr>
            <w:tcW w:w="2718" w:type="dxa"/>
            <w:vAlign w:val="center"/>
          </w:tcPr>
          <w:p w14:paraId="36A13528" w14:textId="4928897B" w:rsidR="00746706" w:rsidRDefault="004B31D2" w:rsidP="00A12E48">
            <w:r>
              <w:t xml:space="preserve">Daniel </w:t>
            </w:r>
            <w:proofErr w:type="spellStart"/>
            <w:r>
              <w:t>Botting</w:t>
            </w:r>
            <w:proofErr w:type="spellEnd"/>
          </w:p>
          <w:p w14:paraId="61810E47" w14:textId="25D5E16E" w:rsidR="00746706" w:rsidRPr="00A63170" w:rsidRDefault="004B31D2" w:rsidP="00A12E48">
            <w:r>
              <w:t>Master’s Student</w:t>
            </w:r>
          </w:p>
          <w:p w14:paraId="3C1863A5" w14:textId="49C41C6C" w:rsidR="00746706" w:rsidRPr="00A63170" w:rsidRDefault="004B31D2" w:rsidP="00A12E48">
            <w:r>
              <w:t>Public Policy</w:t>
            </w:r>
          </w:p>
        </w:tc>
        <w:tc>
          <w:tcPr>
            <w:tcW w:w="1962" w:type="dxa"/>
            <w:vAlign w:val="center"/>
          </w:tcPr>
          <w:p w14:paraId="0EB39473" w14:textId="602DDE2F" w:rsidR="00746706" w:rsidRPr="00A63170" w:rsidRDefault="004B31D2" w:rsidP="00A12E48">
            <w:pPr>
              <w:rPr>
                <w:b/>
              </w:rPr>
            </w:pPr>
            <w:r>
              <w:rPr>
                <w:b/>
                <w:noProof/>
              </w:rPr>
              <w:drawing>
                <wp:inline distT="0" distB="0" distL="0" distR="0" wp14:anchorId="20551C7A" wp14:editId="2879B552">
                  <wp:extent cx="1104900" cy="1651000"/>
                  <wp:effectExtent l="0" t="0" r="12700" b="0"/>
                  <wp:docPr id="14" name="Picture 14" descr="Macintosh HD:Users:natewoznick:Downloads:Senior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atewoznick:Downloads:Senior Pictur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04900" cy="1651000"/>
                          </a:xfrm>
                          <a:prstGeom prst="rect">
                            <a:avLst/>
                          </a:prstGeom>
                          <a:noFill/>
                          <a:ln>
                            <a:noFill/>
                          </a:ln>
                        </pic:spPr>
                      </pic:pic>
                    </a:graphicData>
                  </a:graphic>
                </wp:inline>
              </w:drawing>
            </w:r>
          </w:p>
        </w:tc>
        <w:tc>
          <w:tcPr>
            <w:tcW w:w="3096" w:type="dxa"/>
            <w:vAlign w:val="center"/>
          </w:tcPr>
          <w:p w14:paraId="1A52BBA6" w14:textId="691F59AF" w:rsidR="00746706" w:rsidRPr="00A63170" w:rsidRDefault="004B31D2" w:rsidP="00A12E48">
            <w:r>
              <w:t xml:space="preserve">Josh </w:t>
            </w:r>
            <w:proofErr w:type="spellStart"/>
            <w:r>
              <w:t>Fagerlin</w:t>
            </w:r>
            <w:proofErr w:type="spellEnd"/>
          </w:p>
          <w:p w14:paraId="50679BAA" w14:textId="5F606367" w:rsidR="00746706" w:rsidRPr="000D625F" w:rsidRDefault="004B31D2" w:rsidP="00A12E48">
            <w:r>
              <w:t>Freshman</w:t>
            </w:r>
          </w:p>
          <w:p w14:paraId="31CB9AA8" w14:textId="14C07E8F" w:rsidR="00746706" w:rsidRPr="00A63170" w:rsidRDefault="004B31D2" w:rsidP="00A12E48">
            <w:r>
              <w:t>Aerospace Engineering</w:t>
            </w:r>
          </w:p>
        </w:tc>
      </w:tr>
      <w:tr w:rsidR="00746706" w:rsidRPr="00A63170" w14:paraId="31854A63" w14:textId="77777777" w:rsidTr="00FE5A5F">
        <w:trPr>
          <w:trHeight w:val="2340"/>
          <w:jc w:val="center"/>
        </w:trPr>
        <w:tc>
          <w:tcPr>
            <w:tcW w:w="1980" w:type="dxa"/>
            <w:vAlign w:val="center"/>
          </w:tcPr>
          <w:p w14:paraId="69C15397" w14:textId="45E6AB6E" w:rsidR="00746706" w:rsidRPr="00A63170" w:rsidRDefault="004B31D2" w:rsidP="00A12E48">
            <w:pPr>
              <w:rPr>
                <w:b/>
              </w:rPr>
            </w:pPr>
            <w:r>
              <w:rPr>
                <w:b/>
                <w:noProof/>
              </w:rPr>
              <w:drawing>
                <wp:inline distT="0" distB="0" distL="0" distR="0" wp14:anchorId="72DF8344" wp14:editId="4B9201DE">
                  <wp:extent cx="1117600" cy="1397000"/>
                  <wp:effectExtent l="0" t="0" r="0" b="0"/>
                  <wp:docPr id="24" name="Picture 24" descr="Macintosh HD:Users:natewoznick:Downloads:IMG_20161125_162249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atewoznick:Downloads:IMG_20161125_162249341.jpg"/>
                          <pic:cNvPicPr>
                            <a:picLocks noChangeAspect="1" noChangeArrowheads="1"/>
                          </pic:cNvPicPr>
                        </pic:nvPicPr>
                        <pic:blipFill rotWithShape="1">
                          <a:blip r:embed="rId29">
                            <a:extLst>
                              <a:ext uri="{28A0092B-C50C-407E-A947-70E740481C1C}">
                                <a14:useLocalDpi xmlns:a14="http://schemas.microsoft.com/office/drawing/2010/main" val="0"/>
                              </a:ext>
                            </a:extLst>
                          </a:blip>
                          <a:srcRect l="-2273" t="-641" r="2273" b="30127"/>
                          <a:stretch/>
                        </pic:blipFill>
                        <pic:spPr bwMode="auto">
                          <a:xfrm>
                            <a:off x="0" y="0"/>
                            <a:ext cx="1117600" cy="1397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8" w:type="dxa"/>
            <w:vAlign w:val="center"/>
          </w:tcPr>
          <w:p w14:paraId="6F094F5D" w14:textId="7E08FCFB" w:rsidR="00746706" w:rsidRDefault="007A0A06" w:rsidP="00A12E48">
            <w:r>
              <w:t xml:space="preserve">Daniel </w:t>
            </w:r>
            <w:proofErr w:type="spellStart"/>
            <w:r>
              <w:t>Ridderbos</w:t>
            </w:r>
            <w:proofErr w:type="spellEnd"/>
          </w:p>
          <w:p w14:paraId="53368E75" w14:textId="185CE9F1" w:rsidR="00746706" w:rsidRPr="00A63170" w:rsidRDefault="007A0A06" w:rsidP="00A12E48">
            <w:r>
              <w:t>Junior</w:t>
            </w:r>
          </w:p>
          <w:p w14:paraId="6F03F917" w14:textId="4D59FE99" w:rsidR="00746706" w:rsidRPr="00A63170" w:rsidRDefault="007A0A06" w:rsidP="00A12E48">
            <w:pPr>
              <w:rPr>
                <w:b/>
              </w:rPr>
            </w:pPr>
            <w:r>
              <w:t>Civil</w:t>
            </w:r>
            <w:r w:rsidR="00746706">
              <w:t xml:space="preserve"> Engineering</w:t>
            </w:r>
          </w:p>
        </w:tc>
        <w:tc>
          <w:tcPr>
            <w:tcW w:w="1962" w:type="dxa"/>
            <w:vAlign w:val="center"/>
          </w:tcPr>
          <w:p w14:paraId="0677D85A" w14:textId="7A547C35" w:rsidR="00746706" w:rsidRPr="00A63170" w:rsidRDefault="00FE5A5F" w:rsidP="00A12E48">
            <w:pPr>
              <w:rPr>
                <w:b/>
              </w:rPr>
            </w:pPr>
            <w:r>
              <w:rPr>
                <w:b/>
                <w:noProof/>
              </w:rPr>
              <w:drawing>
                <wp:inline distT="0" distB="0" distL="0" distR="0" wp14:anchorId="790EDD89" wp14:editId="2A5916E9">
                  <wp:extent cx="1092200" cy="109220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a:ln>
                            <a:noFill/>
                          </a:ln>
                        </pic:spPr>
                      </pic:pic>
                    </a:graphicData>
                  </a:graphic>
                </wp:inline>
              </w:drawing>
            </w:r>
          </w:p>
        </w:tc>
        <w:tc>
          <w:tcPr>
            <w:tcW w:w="3096" w:type="dxa"/>
            <w:vAlign w:val="center"/>
          </w:tcPr>
          <w:p w14:paraId="3EB3A4E0" w14:textId="7710C02B" w:rsidR="00746706" w:rsidRPr="00A63170" w:rsidRDefault="007A0A06" w:rsidP="00A12E48">
            <w:r>
              <w:t>Joseph Wang</w:t>
            </w:r>
          </w:p>
          <w:p w14:paraId="6BAD370F" w14:textId="77777777" w:rsidR="00746706" w:rsidRDefault="007A0A06" w:rsidP="00A12E48">
            <w:r>
              <w:t>Freshman</w:t>
            </w:r>
          </w:p>
          <w:p w14:paraId="06381B8B" w14:textId="4EF1A935" w:rsidR="007A0A06" w:rsidRPr="00A63170" w:rsidRDefault="00FE5A5F" w:rsidP="00A12E48">
            <w:r>
              <w:t>Pre-Med</w:t>
            </w:r>
          </w:p>
        </w:tc>
      </w:tr>
      <w:tr w:rsidR="00FE5A5F" w:rsidRPr="00A63170" w14:paraId="7C23AA46" w14:textId="77777777" w:rsidTr="00FE5A5F">
        <w:trPr>
          <w:gridAfter w:val="2"/>
          <w:wAfter w:w="5058" w:type="dxa"/>
          <w:trHeight w:val="2700"/>
          <w:jc w:val="center"/>
        </w:trPr>
        <w:tc>
          <w:tcPr>
            <w:tcW w:w="1980" w:type="dxa"/>
            <w:vAlign w:val="center"/>
          </w:tcPr>
          <w:p w14:paraId="618375DB" w14:textId="5F976B06" w:rsidR="00FE5A5F" w:rsidRPr="00A63170" w:rsidRDefault="00FE5A5F" w:rsidP="00A12E48">
            <w:pPr>
              <w:rPr>
                <w:b/>
              </w:rPr>
            </w:pPr>
            <w:r>
              <w:rPr>
                <w:b/>
                <w:noProof/>
              </w:rPr>
              <w:drawing>
                <wp:inline distT="0" distB="0" distL="0" distR="0" wp14:anchorId="4ABC515F" wp14:editId="366519B1">
                  <wp:extent cx="1117600" cy="1485900"/>
                  <wp:effectExtent l="0" t="0" r="0" b="12700"/>
                  <wp:docPr id="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7600" cy="1485900"/>
                          </a:xfrm>
                          <a:prstGeom prst="rect">
                            <a:avLst/>
                          </a:prstGeom>
                          <a:noFill/>
                          <a:ln>
                            <a:noFill/>
                          </a:ln>
                        </pic:spPr>
                      </pic:pic>
                    </a:graphicData>
                  </a:graphic>
                </wp:inline>
              </w:drawing>
            </w:r>
          </w:p>
        </w:tc>
        <w:tc>
          <w:tcPr>
            <w:tcW w:w="2718" w:type="dxa"/>
            <w:vAlign w:val="center"/>
          </w:tcPr>
          <w:p w14:paraId="0B4D2DC0" w14:textId="001B53BC" w:rsidR="00FE5A5F" w:rsidRDefault="00FE5A5F" w:rsidP="00A12E48">
            <w:r>
              <w:t xml:space="preserve">Danny </w:t>
            </w:r>
            <w:proofErr w:type="spellStart"/>
            <w:r>
              <w:t>Yucra</w:t>
            </w:r>
            <w:proofErr w:type="spellEnd"/>
          </w:p>
          <w:p w14:paraId="080D84B3" w14:textId="77777777" w:rsidR="00FE5A5F" w:rsidRDefault="00FE5A5F" w:rsidP="00A12E48">
            <w:r>
              <w:t>Senior</w:t>
            </w:r>
          </w:p>
          <w:p w14:paraId="09A87629" w14:textId="74596D9C" w:rsidR="00FE5A5F" w:rsidRDefault="00FE5A5F" w:rsidP="00A12E48">
            <w:r>
              <w:t>Cello Performance</w:t>
            </w:r>
          </w:p>
          <w:p w14:paraId="74CE6D3D" w14:textId="3367FE4F" w:rsidR="00FE5A5F" w:rsidRPr="00A63170" w:rsidRDefault="00FE5A5F" w:rsidP="00A12E48"/>
        </w:tc>
      </w:tr>
    </w:tbl>
    <w:p w14:paraId="6116ADB6" w14:textId="1EC9C00A" w:rsidR="00746706" w:rsidRPr="00A63170" w:rsidRDefault="00746706" w:rsidP="00746706">
      <w:pPr>
        <w:pStyle w:val="Heading1"/>
        <w:spacing w:before="0"/>
        <w:jc w:val="center"/>
      </w:pPr>
    </w:p>
    <w:p w14:paraId="1F32A92E" w14:textId="3AF6ECE8" w:rsidR="00453BD7" w:rsidRPr="00A63170" w:rsidRDefault="00453BD7" w:rsidP="002E135A"/>
    <w:sectPr w:rsidR="00453BD7" w:rsidRPr="00A63170" w:rsidSect="004C3691">
      <w:footerReference w:type="even" r:id="rId50"/>
      <w:footerReference w:type="default" r:id="rId51"/>
      <w:footerReference w:type="first" r:id="rId52"/>
      <w:pgSz w:w="12240" w:h="15840"/>
      <w:pgMar w:top="1440" w:right="1440" w:bottom="1440" w:left="1440" w:header="720" w:footer="720" w:gutter="0"/>
      <w:cols w:sep="1"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7D5DC" w14:textId="77777777" w:rsidR="00013827" w:rsidRDefault="00013827">
      <w:r>
        <w:separator/>
      </w:r>
    </w:p>
  </w:endnote>
  <w:endnote w:type="continuationSeparator" w:id="0">
    <w:p w14:paraId="5EC32913" w14:textId="77777777" w:rsidR="00013827" w:rsidRDefault="0001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Biondi">
    <w:altName w:val="Andale Mono"/>
    <w:charset w:val="00"/>
    <w:family w:val="auto"/>
    <w:pitch w:val="variable"/>
    <w:sig w:usb0="8000002F" w:usb1="0000004A"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CA70B" w14:textId="77777777" w:rsidR="00013827" w:rsidRDefault="00013827" w:rsidP="008C3C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A13D44" w14:textId="77777777" w:rsidR="00013827" w:rsidRDefault="0001382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2EDFF" w14:textId="77777777" w:rsidR="00013827" w:rsidRDefault="00013827" w:rsidP="008C3C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BE8">
      <w:rPr>
        <w:rStyle w:val="PageNumber"/>
        <w:noProof/>
      </w:rPr>
      <w:t>5</w:t>
    </w:r>
    <w:r>
      <w:rPr>
        <w:rStyle w:val="PageNumber"/>
      </w:rPr>
      <w:fldChar w:fldCharType="end"/>
    </w:r>
  </w:p>
  <w:p w14:paraId="388153A9" w14:textId="77777777" w:rsidR="00013827" w:rsidRDefault="0001382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98673" w14:textId="77777777" w:rsidR="00013827" w:rsidRDefault="00013827" w:rsidP="00F56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77C603" w14:textId="77777777" w:rsidR="00013827" w:rsidRDefault="00013827">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80695" w14:textId="77777777" w:rsidR="00013827" w:rsidRDefault="00013827" w:rsidP="00F56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4E2143EA" w14:textId="77777777" w:rsidR="00013827" w:rsidRDefault="00013827">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913B0" w14:textId="77777777" w:rsidR="00013827" w:rsidRPr="00BC1F48" w:rsidRDefault="00013827" w:rsidP="00BC1F4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7902F8" w14:textId="77777777" w:rsidR="00013827" w:rsidRDefault="00013827">
      <w:r>
        <w:separator/>
      </w:r>
    </w:p>
  </w:footnote>
  <w:footnote w:type="continuationSeparator" w:id="0">
    <w:p w14:paraId="33DF9943" w14:textId="77777777" w:rsidR="00013827" w:rsidRDefault="0001382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DC12B" w14:textId="32729299" w:rsidR="00013827" w:rsidRPr="00DB4149" w:rsidRDefault="00013827" w:rsidP="00DB4149">
    <w:pPr>
      <w:pStyle w:val="Header"/>
      <w:jc w:val="right"/>
      <w:rPr>
        <w:rFonts w:ascii="Biondi" w:hAnsi="Biondi"/>
        <w:color w:val="1F497D" w:themeColor="text2"/>
      </w:rPr>
    </w:pPr>
    <w:r>
      <w:rPr>
        <w:rFonts w:ascii="Biondi" w:hAnsi="Biondi"/>
        <w:color w:val="1F497D" w:themeColor="text2"/>
      </w:rPr>
      <w:t>Newsreel</w:t>
    </w:r>
    <w:r w:rsidRPr="00DB4149">
      <w:rPr>
        <w:rFonts w:ascii="Biondi" w:hAnsi="Biondi"/>
        <w:color w:val="1F497D" w:themeColor="text2"/>
      </w:rPr>
      <w:ptab w:relativeTo="margin" w:alignment="center" w:leader="none"/>
    </w:r>
    <w:r w:rsidRPr="00DB4149">
      <w:rPr>
        <w:rFonts w:ascii="Biondi" w:hAnsi="Biondi"/>
        <w:color w:val="1F497D" w:themeColor="text2"/>
      </w:rPr>
      <w:ptab w:relativeTo="margin" w:alignment="right" w:leader="none"/>
    </w:r>
    <w:r>
      <w:rPr>
        <w:rFonts w:ascii="Biondi" w:hAnsi="Biondi"/>
        <w:color w:val="1F497D" w:themeColor="text2"/>
      </w:rPr>
      <w:t>Spring 2016</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C3CFD8" w14:textId="77777777" w:rsidR="00013827" w:rsidRPr="007A2BEC" w:rsidRDefault="00013827" w:rsidP="007A2BEC">
    <w:pPr>
      <w:pStyle w:val="Header"/>
      <w:jc w:val="right"/>
      <w:rPr>
        <w:rFonts w:ascii="Biondi" w:hAnsi="Biondi"/>
        <w:color w:val="1F497D" w:themeColor="text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E610B"/>
    <w:multiLevelType w:val="hybridMultilevel"/>
    <w:tmpl w:val="5E2C34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maroon"/>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53A"/>
    <w:rsid w:val="00013827"/>
    <w:rsid w:val="0003307C"/>
    <w:rsid w:val="00035CC1"/>
    <w:rsid w:val="00036926"/>
    <w:rsid w:val="00050CB0"/>
    <w:rsid w:val="00054605"/>
    <w:rsid w:val="000702FE"/>
    <w:rsid w:val="00074785"/>
    <w:rsid w:val="00080770"/>
    <w:rsid w:val="000838FF"/>
    <w:rsid w:val="0008601F"/>
    <w:rsid w:val="000948BA"/>
    <w:rsid w:val="000D1D3E"/>
    <w:rsid w:val="000D4417"/>
    <w:rsid w:val="000D625F"/>
    <w:rsid w:val="000E206C"/>
    <w:rsid w:val="000E2B82"/>
    <w:rsid w:val="000F7AC3"/>
    <w:rsid w:val="00110CC3"/>
    <w:rsid w:val="00112E45"/>
    <w:rsid w:val="0011368D"/>
    <w:rsid w:val="0012793B"/>
    <w:rsid w:val="00130D73"/>
    <w:rsid w:val="0013125D"/>
    <w:rsid w:val="001521E0"/>
    <w:rsid w:val="0015748B"/>
    <w:rsid w:val="0017006C"/>
    <w:rsid w:val="001750DC"/>
    <w:rsid w:val="00177883"/>
    <w:rsid w:val="001841A1"/>
    <w:rsid w:val="001850BF"/>
    <w:rsid w:val="001876F1"/>
    <w:rsid w:val="0019785D"/>
    <w:rsid w:val="001A0B0E"/>
    <w:rsid w:val="001A33E6"/>
    <w:rsid w:val="001A372D"/>
    <w:rsid w:val="001B5138"/>
    <w:rsid w:val="001C229A"/>
    <w:rsid w:val="002051FE"/>
    <w:rsid w:val="00213152"/>
    <w:rsid w:val="00213DE0"/>
    <w:rsid w:val="002201CB"/>
    <w:rsid w:val="00222998"/>
    <w:rsid w:val="00225854"/>
    <w:rsid w:val="00231E2A"/>
    <w:rsid w:val="00242F16"/>
    <w:rsid w:val="00250D6D"/>
    <w:rsid w:val="00255165"/>
    <w:rsid w:val="00263767"/>
    <w:rsid w:val="00275FD3"/>
    <w:rsid w:val="002858F7"/>
    <w:rsid w:val="00285D7A"/>
    <w:rsid w:val="00293667"/>
    <w:rsid w:val="00296442"/>
    <w:rsid w:val="002A114B"/>
    <w:rsid w:val="002B1235"/>
    <w:rsid w:val="002D67F2"/>
    <w:rsid w:val="002D69CF"/>
    <w:rsid w:val="002D7CDE"/>
    <w:rsid w:val="002E01E9"/>
    <w:rsid w:val="002E135A"/>
    <w:rsid w:val="002E47F5"/>
    <w:rsid w:val="002E56EB"/>
    <w:rsid w:val="002F15CD"/>
    <w:rsid w:val="002F7CFE"/>
    <w:rsid w:val="0030133B"/>
    <w:rsid w:val="00302B0E"/>
    <w:rsid w:val="00324C2B"/>
    <w:rsid w:val="003267B2"/>
    <w:rsid w:val="0033511E"/>
    <w:rsid w:val="00344710"/>
    <w:rsid w:val="00363633"/>
    <w:rsid w:val="00364A31"/>
    <w:rsid w:val="003702A0"/>
    <w:rsid w:val="00384F86"/>
    <w:rsid w:val="00391FEB"/>
    <w:rsid w:val="003C1520"/>
    <w:rsid w:val="003C3664"/>
    <w:rsid w:val="003E0DC9"/>
    <w:rsid w:val="00410086"/>
    <w:rsid w:val="00412172"/>
    <w:rsid w:val="00417C4C"/>
    <w:rsid w:val="00436460"/>
    <w:rsid w:val="00453BD7"/>
    <w:rsid w:val="00463093"/>
    <w:rsid w:val="004806AC"/>
    <w:rsid w:val="004A4B59"/>
    <w:rsid w:val="004B31D2"/>
    <w:rsid w:val="004B4271"/>
    <w:rsid w:val="004C3691"/>
    <w:rsid w:val="004C6C17"/>
    <w:rsid w:val="004E72BA"/>
    <w:rsid w:val="004F711D"/>
    <w:rsid w:val="00502306"/>
    <w:rsid w:val="00503A7E"/>
    <w:rsid w:val="00516074"/>
    <w:rsid w:val="00526FD9"/>
    <w:rsid w:val="00542D12"/>
    <w:rsid w:val="00553FA2"/>
    <w:rsid w:val="00557FD0"/>
    <w:rsid w:val="0056052D"/>
    <w:rsid w:val="0056129A"/>
    <w:rsid w:val="00566FAF"/>
    <w:rsid w:val="00587D6D"/>
    <w:rsid w:val="005A6D8C"/>
    <w:rsid w:val="005D1E48"/>
    <w:rsid w:val="005D2060"/>
    <w:rsid w:val="005F536C"/>
    <w:rsid w:val="00611731"/>
    <w:rsid w:val="006143DB"/>
    <w:rsid w:val="00624812"/>
    <w:rsid w:val="00637240"/>
    <w:rsid w:val="00641987"/>
    <w:rsid w:val="006422DC"/>
    <w:rsid w:val="0064693D"/>
    <w:rsid w:val="006758CB"/>
    <w:rsid w:val="00677CC1"/>
    <w:rsid w:val="00683E67"/>
    <w:rsid w:val="00687D01"/>
    <w:rsid w:val="00693073"/>
    <w:rsid w:val="00693C1F"/>
    <w:rsid w:val="006B40F7"/>
    <w:rsid w:val="006B6109"/>
    <w:rsid w:val="006C12B9"/>
    <w:rsid w:val="006C18ED"/>
    <w:rsid w:val="006C5D54"/>
    <w:rsid w:val="006D7B0F"/>
    <w:rsid w:val="006F2966"/>
    <w:rsid w:val="007014AE"/>
    <w:rsid w:val="007058A4"/>
    <w:rsid w:val="00707FF0"/>
    <w:rsid w:val="00711302"/>
    <w:rsid w:val="0071744D"/>
    <w:rsid w:val="00720B16"/>
    <w:rsid w:val="0074047E"/>
    <w:rsid w:val="007416E9"/>
    <w:rsid w:val="00746706"/>
    <w:rsid w:val="00753695"/>
    <w:rsid w:val="007561B9"/>
    <w:rsid w:val="0076498F"/>
    <w:rsid w:val="007654D5"/>
    <w:rsid w:val="00771689"/>
    <w:rsid w:val="00771E53"/>
    <w:rsid w:val="00773BE2"/>
    <w:rsid w:val="00773F32"/>
    <w:rsid w:val="00776EBF"/>
    <w:rsid w:val="007777CE"/>
    <w:rsid w:val="00796DB6"/>
    <w:rsid w:val="007A0A06"/>
    <w:rsid w:val="007A10EA"/>
    <w:rsid w:val="007A2BEC"/>
    <w:rsid w:val="007A418A"/>
    <w:rsid w:val="007A71E6"/>
    <w:rsid w:val="007B285E"/>
    <w:rsid w:val="007B3FF5"/>
    <w:rsid w:val="007C547F"/>
    <w:rsid w:val="007C5773"/>
    <w:rsid w:val="007C5B83"/>
    <w:rsid w:val="007C5BA0"/>
    <w:rsid w:val="007D34E4"/>
    <w:rsid w:val="007D60BD"/>
    <w:rsid w:val="007F1FC4"/>
    <w:rsid w:val="007F54D0"/>
    <w:rsid w:val="007F697A"/>
    <w:rsid w:val="007F78C5"/>
    <w:rsid w:val="0080334C"/>
    <w:rsid w:val="00803EDF"/>
    <w:rsid w:val="008050FD"/>
    <w:rsid w:val="00810972"/>
    <w:rsid w:val="0081561B"/>
    <w:rsid w:val="008236D8"/>
    <w:rsid w:val="008273A0"/>
    <w:rsid w:val="00830842"/>
    <w:rsid w:val="00842078"/>
    <w:rsid w:val="00845AA9"/>
    <w:rsid w:val="00854A34"/>
    <w:rsid w:val="008A0DA1"/>
    <w:rsid w:val="008A671E"/>
    <w:rsid w:val="008B7946"/>
    <w:rsid w:val="008C3C60"/>
    <w:rsid w:val="008D0DFC"/>
    <w:rsid w:val="008D2D54"/>
    <w:rsid w:val="008E2927"/>
    <w:rsid w:val="008E669D"/>
    <w:rsid w:val="00920F39"/>
    <w:rsid w:val="00934323"/>
    <w:rsid w:val="00961CBA"/>
    <w:rsid w:val="009734E0"/>
    <w:rsid w:val="0098286D"/>
    <w:rsid w:val="00992CAE"/>
    <w:rsid w:val="009A0335"/>
    <w:rsid w:val="009A3D63"/>
    <w:rsid w:val="009C485C"/>
    <w:rsid w:val="009D490A"/>
    <w:rsid w:val="009D4BC3"/>
    <w:rsid w:val="00A031CC"/>
    <w:rsid w:val="00A075FA"/>
    <w:rsid w:val="00A1278A"/>
    <w:rsid w:val="00A12E48"/>
    <w:rsid w:val="00A130D5"/>
    <w:rsid w:val="00A13B26"/>
    <w:rsid w:val="00A17032"/>
    <w:rsid w:val="00A25313"/>
    <w:rsid w:val="00A33735"/>
    <w:rsid w:val="00A4113B"/>
    <w:rsid w:val="00A47820"/>
    <w:rsid w:val="00A63170"/>
    <w:rsid w:val="00A7562C"/>
    <w:rsid w:val="00A7780C"/>
    <w:rsid w:val="00A91FC5"/>
    <w:rsid w:val="00A924DB"/>
    <w:rsid w:val="00A968D2"/>
    <w:rsid w:val="00AA58E0"/>
    <w:rsid w:val="00AA5982"/>
    <w:rsid w:val="00AB5419"/>
    <w:rsid w:val="00AB5837"/>
    <w:rsid w:val="00AC1828"/>
    <w:rsid w:val="00AC4F67"/>
    <w:rsid w:val="00AE5888"/>
    <w:rsid w:val="00AE6AC5"/>
    <w:rsid w:val="00AE78CA"/>
    <w:rsid w:val="00AF1430"/>
    <w:rsid w:val="00AF2908"/>
    <w:rsid w:val="00AF4F03"/>
    <w:rsid w:val="00B074C6"/>
    <w:rsid w:val="00B1073D"/>
    <w:rsid w:val="00B11428"/>
    <w:rsid w:val="00B31233"/>
    <w:rsid w:val="00B51BA6"/>
    <w:rsid w:val="00B57626"/>
    <w:rsid w:val="00B61024"/>
    <w:rsid w:val="00B82DBB"/>
    <w:rsid w:val="00B914AF"/>
    <w:rsid w:val="00B93C32"/>
    <w:rsid w:val="00BA1F01"/>
    <w:rsid w:val="00BC0361"/>
    <w:rsid w:val="00BC1F48"/>
    <w:rsid w:val="00BD5116"/>
    <w:rsid w:val="00BD7CD6"/>
    <w:rsid w:val="00BE58E6"/>
    <w:rsid w:val="00BF4E92"/>
    <w:rsid w:val="00C00FC6"/>
    <w:rsid w:val="00C048E6"/>
    <w:rsid w:val="00C373D0"/>
    <w:rsid w:val="00C4707D"/>
    <w:rsid w:val="00C528E3"/>
    <w:rsid w:val="00C55F3A"/>
    <w:rsid w:val="00C60B0F"/>
    <w:rsid w:val="00C72040"/>
    <w:rsid w:val="00C72507"/>
    <w:rsid w:val="00C8786D"/>
    <w:rsid w:val="00C92052"/>
    <w:rsid w:val="00CA4164"/>
    <w:rsid w:val="00CC615B"/>
    <w:rsid w:val="00CC752D"/>
    <w:rsid w:val="00CD0514"/>
    <w:rsid w:val="00CE043B"/>
    <w:rsid w:val="00CE5D87"/>
    <w:rsid w:val="00CF0825"/>
    <w:rsid w:val="00D00781"/>
    <w:rsid w:val="00D11CB7"/>
    <w:rsid w:val="00D252C9"/>
    <w:rsid w:val="00D316FD"/>
    <w:rsid w:val="00D57A4F"/>
    <w:rsid w:val="00D66ACB"/>
    <w:rsid w:val="00D90483"/>
    <w:rsid w:val="00D91D23"/>
    <w:rsid w:val="00D97D75"/>
    <w:rsid w:val="00DA6B54"/>
    <w:rsid w:val="00DA7D9D"/>
    <w:rsid w:val="00DB3A11"/>
    <w:rsid w:val="00DB4149"/>
    <w:rsid w:val="00DB578C"/>
    <w:rsid w:val="00DC0AEB"/>
    <w:rsid w:val="00DC363C"/>
    <w:rsid w:val="00DC5D40"/>
    <w:rsid w:val="00DC6CBD"/>
    <w:rsid w:val="00DE4DA0"/>
    <w:rsid w:val="00DE5CAF"/>
    <w:rsid w:val="00E0210D"/>
    <w:rsid w:val="00E05C10"/>
    <w:rsid w:val="00E1579F"/>
    <w:rsid w:val="00E22F8B"/>
    <w:rsid w:val="00E34E77"/>
    <w:rsid w:val="00E36594"/>
    <w:rsid w:val="00E45F48"/>
    <w:rsid w:val="00E54B1B"/>
    <w:rsid w:val="00E553A6"/>
    <w:rsid w:val="00E8153A"/>
    <w:rsid w:val="00E87E38"/>
    <w:rsid w:val="00EB062E"/>
    <w:rsid w:val="00EB2BE8"/>
    <w:rsid w:val="00EC4476"/>
    <w:rsid w:val="00EC7B30"/>
    <w:rsid w:val="00ED0DA0"/>
    <w:rsid w:val="00ED2A19"/>
    <w:rsid w:val="00ED2A54"/>
    <w:rsid w:val="00ED38D8"/>
    <w:rsid w:val="00ED5867"/>
    <w:rsid w:val="00EE1644"/>
    <w:rsid w:val="00EF172D"/>
    <w:rsid w:val="00EF53F2"/>
    <w:rsid w:val="00EF5567"/>
    <w:rsid w:val="00EF56F5"/>
    <w:rsid w:val="00F00059"/>
    <w:rsid w:val="00F04A71"/>
    <w:rsid w:val="00F26B62"/>
    <w:rsid w:val="00F34F0E"/>
    <w:rsid w:val="00F41608"/>
    <w:rsid w:val="00F44F57"/>
    <w:rsid w:val="00F503CE"/>
    <w:rsid w:val="00F52903"/>
    <w:rsid w:val="00F564DE"/>
    <w:rsid w:val="00F570FE"/>
    <w:rsid w:val="00F60F76"/>
    <w:rsid w:val="00F66439"/>
    <w:rsid w:val="00F7648C"/>
    <w:rsid w:val="00F771F3"/>
    <w:rsid w:val="00F93BD7"/>
    <w:rsid w:val="00FA209B"/>
    <w:rsid w:val="00FC1F61"/>
    <w:rsid w:val="00FC318D"/>
    <w:rsid w:val="00FC3790"/>
    <w:rsid w:val="00FD612C"/>
    <w:rsid w:val="00FD61FA"/>
    <w:rsid w:val="00FE5A5F"/>
    <w:rsid w:val="00FF1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maroon"/>
    </o:shapedefaults>
    <o:shapelayout v:ext="edit">
      <o:idmap v:ext="edit" data="1"/>
    </o:shapelayout>
  </w:shapeDefaults>
  <w:decimalSymbol w:val="."/>
  <w:listSeparator w:val=","/>
  <w14:docId w14:val="68E7F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F29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2131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36460"/>
    <w:rPr>
      <w:color w:val="0000FF"/>
      <w:u w:val="single"/>
    </w:rPr>
  </w:style>
  <w:style w:type="table" w:styleId="TableGrid">
    <w:name w:val="Table Grid"/>
    <w:basedOn w:val="TableNormal"/>
    <w:rsid w:val="00AA58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03EDF"/>
    <w:rPr>
      <w:color w:val="800080"/>
      <w:u w:val="single"/>
    </w:rPr>
  </w:style>
  <w:style w:type="paragraph" w:styleId="BodyText">
    <w:name w:val="Body Text"/>
    <w:basedOn w:val="Normal"/>
    <w:rsid w:val="00E1579F"/>
    <w:rPr>
      <w:bCs/>
    </w:rPr>
  </w:style>
  <w:style w:type="paragraph" w:styleId="Footer">
    <w:name w:val="footer"/>
    <w:basedOn w:val="Normal"/>
    <w:rsid w:val="00E1579F"/>
    <w:pPr>
      <w:tabs>
        <w:tab w:val="center" w:pos="4320"/>
        <w:tab w:val="right" w:pos="8640"/>
      </w:tabs>
    </w:pPr>
  </w:style>
  <w:style w:type="character" w:styleId="PageNumber">
    <w:name w:val="page number"/>
    <w:basedOn w:val="DefaultParagraphFont"/>
    <w:rsid w:val="00E1579F"/>
  </w:style>
  <w:style w:type="paragraph" w:styleId="Header">
    <w:name w:val="header"/>
    <w:basedOn w:val="Normal"/>
    <w:rsid w:val="00BC1F48"/>
    <w:pPr>
      <w:tabs>
        <w:tab w:val="center" w:pos="4320"/>
        <w:tab w:val="right" w:pos="8640"/>
      </w:tabs>
    </w:pPr>
  </w:style>
  <w:style w:type="paragraph" w:styleId="BalloonText">
    <w:name w:val="Balloon Text"/>
    <w:basedOn w:val="Normal"/>
    <w:link w:val="BalloonTextChar"/>
    <w:rsid w:val="004C3691"/>
    <w:rPr>
      <w:rFonts w:ascii="Tahoma" w:hAnsi="Tahoma" w:cs="Tahoma"/>
      <w:sz w:val="16"/>
      <w:szCs w:val="16"/>
    </w:rPr>
  </w:style>
  <w:style w:type="character" w:customStyle="1" w:styleId="BalloonTextChar">
    <w:name w:val="Balloon Text Char"/>
    <w:basedOn w:val="DefaultParagraphFont"/>
    <w:link w:val="BalloonText"/>
    <w:rsid w:val="004C3691"/>
    <w:rPr>
      <w:rFonts w:ascii="Tahoma" w:hAnsi="Tahoma" w:cs="Tahoma"/>
      <w:sz w:val="16"/>
      <w:szCs w:val="16"/>
    </w:rPr>
  </w:style>
  <w:style w:type="character" w:customStyle="1" w:styleId="Heading1Char">
    <w:name w:val="Heading 1 Char"/>
    <w:basedOn w:val="DefaultParagraphFont"/>
    <w:link w:val="Heading1"/>
    <w:rsid w:val="006F296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F2966"/>
    <w:pPr>
      <w:spacing w:line="276" w:lineRule="auto"/>
      <w:outlineLvl w:val="9"/>
    </w:pPr>
    <w:rPr>
      <w:lang w:eastAsia="ja-JP"/>
    </w:rPr>
  </w:style>
  <w:style w:type="paragraph" w:styleId="TOC2">
    <w:name w:val="toc 2"/>
    <w:basedOn w:val="Normal"/>
    <w:next w:val="Normal"/>
    <w:autoRedefine/>
    <w:uiPriority w:val="39"/>
    <w:unhideWhenUsed/>
    <w:qFormat/>
    <w:rsid w:val="006F2966"/>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6F2966"/>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6F2966"/>
    <w:pPr>
      <w:spacing w:after="100" w:line="276" w:lineRule="auto"/>
      <w:ind w:left="440"/>
    </w:pPr>
    <w:rPr>
      <w:rFonts w:asciiTheme="minorHAnsi" w:eastAsiaTheme="minorEastAsia" w:hAnsiTheme="minorHAnsi" w:cstheme="minorBidi"/>
      <w:sz w:val="22"/>
      <w:szCs w:val="22"/>
      <w:lang w:eastAsia="ja-JP"/>
    </w:rPr>
  </w:style>
  <w:style w:type="character" w:customStyle="1" w:styleId="Heading2Char">
    <w:name w:val="Heading 2 Char"/>
    <w:basedOn w:val="DefaultParagraphFont"/>
    <w:link w:val="Heading2"/>
    <w:rsid w:val="00213152"/>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845AA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F29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2131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36460"/>
    <w:rPr>
      <w:color w:val="0000FF"/>
      <w:u w:val="single"/>
    </w:rPr>
  </w:style>
  <w:style w:type="table" w:styleId="TableGrid">
    <w:name w:val="Table Grid"/>
    <w:basedOn w:val="TableNormal"/>
    <w:rsid w:val="00AA58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03EDF"/>
    <w:rPr>
      <w:color w:val="800080"/>
      <w:u w:val="single"/>
    </w:rPr>
  </w:style>
  <w:style w:type="paragraph" w:styleId="BodyText">
    <w:name w:val="Body Text"/>
    <w:basedOn w:val="Normal"/>
    <w:rsid w:val="00E1579F"/>
    <w:rPr>
      <w:bCs/>
    </w:rPr>
  </w:style>
  <w:style w:type="paragraph" w:styleId="Footer">
    <w:name w:val="footer"/>
    <w:basedOn w:val="Normal"/>
    <w:rsid w:val="00E1579F"/>
    <w:pPr>
      <w:tabs>
        <w:tab w:val="center" w:pos="4320"/>
        <w:tab w:val="right" w:pos="8640"/>
      </w:tabs>
    </w:pPr>
  </w:style>
  <w:style w:type="character" w:styleId="PageNumber">
    <w:name w:val="page number"/>
    <w:basedOn w:val="DefaultParagraphFont"/>
    <w:rsid w:val="00E1579F"/>
  </w:style>
  <w:style w:type="paragraph" w:styleId="Header">
    <w:name w:val="header"/>
    <w:basedOn w:val="Normal"/>
    <w:rsid w:val="00BC1F48"/>
    <w:pPr>
      <w:tabs>
        <w:tab w:val="center" w:pos="4320"/>
        <w:tab w:val="right" w:pos="8640"/>
      </w:tabs>
    </w:pPr>
  </w:style>
  <w:style w:type="paragraph" w:styleId="BalloonText">
    <w:name w:val="Balloon Text"/>
    <w:basedOn w:val="Normal"/>
    <w:link w:val="BalloonTextChar"/>
    <w:rsid w:val="004C3691"/>
    <w:rPr>
      <w:rFonts w:ascii="Tahoma" w:hAnsi="Tahoma" w:cs="Tahoma"/>
      <w:sz w:val="16"/>
      <w:szCs w:val="16"/>
    </w:rPr>
  </w:style>
  <w:style w:type="character" w:customStyle="1" w:styleId="BalloonTextChar">
    <w:name w:val="Balloon Text Char"/>
    <w:basedOn w:val="DefaultParagraphFont"/>
    <w:link w:val="BalloonText"/>
    <w:rsid w:val="004C3691"/>
    <w:rPr>
      <w:rFonts w:ascii="Tahoma" w:hAnsi="Tahoma" w:cs="Tahoma"/>
      <w:sz w:val="16"/>
      <w:szCs w:val="16"/>
    </w:rPr>
  </w:style>
  <w:style w:type="character" w:customStyle="1" w:styleId="Heading1Char">
    <w:name w:val="Heading 1 Char"/>
    <w:basedOn w:val="DefaultParagraphFont"/>
    <w:link w:val="Heading1"/>
    <w:rsid w:val="006F296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F2966"/>
    <w:pPr>
      <w:spacing w:line="276" w:lineRule="auto"/>
      <w:outlineLvl w:val="9"/>
    </w:pPr>
    <w:rPr>
      <w:lang w:eastAsia="ja-JP"/>
    </w:rPr>
  </w:style>
  <w:style w:type="paragraph" w:styleId="TOC2">
    <w:name w:val="toc 2"/>
    <w:basedOn w:val="Normal"/>
    <w:next w:val="Normal"/>
    <w:autoRedefine/>
    <w:uiPriority w:val="39"/>
    <w:unhideWhenUsed/>
    <w:qFormat/>
    <w:rsid w:val="006F2966"/>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6F2966"/>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6F2966"/>
    <w:pPr>
      <w:spacing w:after="100" w:line="276" w:lineRule="auto"/>
      <w:ind w:left="440"/>
    </w:pPr>
    <w:rPr>
      <w:rFonts w:asciiTheme="minorHAnsi" w:eastAsiaTheme="minorEastAsia" w:hAnsiTheme="minorHAnsi" w:cstheme="minorBidi"/>
      <w:sz w:val="22"/>
      <w:szCs w:val="22"/>
      <w:lang w:eastAsia="ja-JP"/>
    </w:rPr>
  </w:style>
  <w:style w:type="character" w:customStyle="1" w:styleId="Heading2Char">
    <w:name w:val="Heading 2 Char"/>
    <w:basedOn w:val="DefaultParagraphFont"/>
    <w:link w:val="Heading2"/>
    <w:rsid w:val="00213152"/>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845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55718">
      <w:bodyDiv w:val="1"/>
      <w:marLeft w:val="0"/>
      <w:marRight w:val="0"/>
      <w:marTop w:val="0"/>
      <w:marBottom w:val="0"/>
      <w:divBdr>
        <w:top w:val="none" w:sz="0" w:space="0" w:color="auto"/>
        <w:left w:val="none" w:sz="0" w:space="0" w:color="auto"/>
        <w:bottom w:val="none" w:sz="0" w:space="0" w:color="auto"/>
        <w:right w:val="none" w:sz="0" w:space="0" w:color="auto"/>
      </w:divBdr>
      <w:divsChild>
        <w:div w:id="1768188939">
          <w:marLeft w:val="0"/>
          <w:marRight w:val="0"/>
          <w:marTop w:val="0"/>
          <w:marBottom w:val="0"/>
          <w:divBdr>
            <w:top w:val="none" w:sz="0" w:space="0" w:color="auto"/>
            <w:left w:val="none" w:sz="0" w:space="0" w:color="auto"/>
            <w:bottom w:val="none" w:sz="0" w:space="0" w:color="auto"/>
            <w:right w:val="none" w:sz="0" w:space="0" w:color="auto"/>
          </w:divBdr>
        </w:div>
        <w:div w:id="186717694">
          <w:marLeft w:val="0"/>
          <w:marRight w:val="0"/>
          <w:marTop w:val="0"/>
          <w:marBottom w:val="0"/>
          <w:divBdr>
            <w:top w:val="none" w:sz="0" w:space="0" w:color="auto"/>
            <w:left w:val="none" w:sz="0" w:space="0" w:color="auto"/>
            <w:bottom w:val="none" w:sz="0" w:space="0" w:color="auto"/>
            <w:right w:val="none" w:sz="0" w:space="0" w:color="auto"/>
          </w:divBdr>
        </w:div>
        <w:div w:id="1249733786">
          <w:marLeft w:val="0"/>
          <w:marRight w:val="0"/>
          <w:marTop w:val="0"/>
          <w:marBottom w:val="0"/>
          <w:divBdr>
            <w:top w:val="none" w:sz="0" w:space="0" w:color="auto"/>
            <w:left w:val="none" w:sz="0" w:space="0" w:color="auto"/>
            <w:bottom w:val="none" w:sz="0" w:space="0" w:color="auto"/>
            <w:right w:val="none" w:sz="0" w:space="0" w:color="auto"/>
          </w:divBdr>
        </w:div>
      </w:divsChild>
    </w:div>
    <w:div w:id="125661569">
      <w:bodyDiv w:val="1"/>
      <w:marLeft w:val="0"/>
      <w:marRight w:val="0"/>
      <w:marTop w:val="0"/>
      <w:marBottom w:val="0"/>
      <w:divBdr>
        <w:top w:val="none" w:sz="0" w:space="0" w:color="auto"/>
        <w:left w:val="none" w:sz="0" w:space="0" w:color="auto"/>
        <w:bottom w:val="none" w:sz="0" w:space="0" w:color="auto"/>
        <w:right w:val="none" w:sz="0" w:space="0" w:color="auto"/>
      </w:divBdr>
    </w:div>
    <w:div w:id="387650328">
      <w:bodyDiv w:val="1"/>
      <w:marLeft w:val="0"/>
      <w:marRight w:val="0"/>
      <w:marTop w:val="0"/>
      <w:marBottom w:val="0"/>
      <w:divBdr>
        <w:top w:val="none" w:sz="0" w:space="0" w:color="auto"/>
        <w:left w:val="none" w:sz="0" w:space="0" w:color="auto"/>
        <w:bottom w:val="none" w:sz="0" w:space="0" w:color="auto"/>
        <w:right w:val="none" w:sz="0" w:space="0" w:color="auto"/>
      </w:divBdr>
    </w:div>
    <w:div w:id="484473106">
      <w:bodyDiv w:val="1"/>
      <w:marLeft w:val="0"/>
      <w:marRight w:val="0"/>
      <w:marTop w:val="0"/>
      <w:marBottom w:val="0"/>
      <w:divBdr>
        <w:top w:val="none" w:sz="0" w:space="0" w:color="auto"/>
        <w:left w:val="none" w:sz="0" w:space="0" w:color="auto"/>
        <w:bottom w:val="none" w:sz="0" w:space="0" w:color="auto"/>
        <w:right w:val="none" w:sz="0" w:space="0" w:color="auto"/>
      </w:divBdr>
    </w:div>
    <w:div w:id="605431561">
      <w:bodyDiv w:val="1"/>
      <w:marLeft w:val="0"/>
      <w:marRight w:val="0"/>
      <w:marTop w:val="0"/>
      <w:marBottom w:val="0"/>
      <w:divBdr>
        <w:top w:val="none" w:sz="0" w:space="0" w:color="auto"/>
        <w:left w:val="none" w:sz="0" w:space="0" w:color="auto"/>
        <w:bottom w:val="none" w:sz="0" w:space="0" w:color="auto"/>
        <w:right w:val="none" w:sz="0" w:space="0" w:color="auto"/>
      </w:divBdr>
    </w:div>
    <w:div w:id="672223437">
      <w:bodyDiv w:val="1"/>
      <w:marLeft w:val="0"/>
      <w:marRight w:val="0"/>
      <w:marTop w:val="0"/>
      <w:marBottom w:val="0"/>
      <w:divBdr>
        <w:top w:val="none" w:sz="0" w:space="0" w:color="auto"/>
        <w:left w:val="none" w:sz="0" w:space="0" w:color="auto"/>
        <w:bottom w:val="none" w:sz="0" w:space="0" w:color="auto"/>
        <w:right w:val="none" w:sz="0" w:space="0" w:color="auto"/>
      </w:divBdr>
    </w:div>
    <w:div w:id="780993421">
      <w:bodyDiv w:val="1"/>
      <w:marLeft w:val="0"/>
      <w:marRight w:val="0"/>
      <w:marTop w:val="0"/>
      <w:marBottom w:val="0"/>
      <w:divBdr>
        <w:top w:val="none" w:sz="0" w:space="0" w:color="auto"/>
        <w:left w:val="none" w:sz="0" w:space="0" w:color="auto"/>
        <w:bottom w:val="none" w:sz="0" w:space="0" w:color="auto"/>
        <w:right w:val="none" w:sz="0" w:space="0" w:color="auto"/>
      </w:divBdr>
    </w:div>
    <w:div w:id="804473516">
      <w:bodyDiv w:val="1"/>
      <w:marLeft w:val="0"/>
      <w:marRight w:val="0"/>
      <w:marTop w:val="0"/>
      <w:marBottom w:val="0"/>
      <w:divBdr>
        <w:top w:val="none" w:sz="0" w:space="0" w:color="auto"/>
        <w:left w:val="none" w:sz="0" w:space="0" w:color="auto"/>
        <w:bottom w:val="none" w:sz="0" w:space="0" w:color="auto"/>
        <w:right w:val="none" w:sz="0" w:space="0" w:color="auto"/>
      </w:divBdr>
    </w:div>
    <w:div w:id="1054501225">
      <w:bodyDiv w:val="1"/>
      <w:marLeft w:val="0"/>
      <w:marRight w:val="0"/>
      <w:marTop w:val="0"/>
      <w:marBottom w:val="0"/>
      <w:divBdr>
        <w:top w:val="none" w:sz="0" w:space="0" w:color="auto"/>
        <w:left w:val="none" w:sz="0" w:space="0" w:color="auto"/>
        <w:bottom w:val="none" w:sz="0" w:space="0" w:color="auto"/>
        <w:right w:val="none" w:sz="0" w:space="0" w:color="auto"/>
      </w:divBdr>
    </w:div>
    <w:div w:id="1635716144">
      <w:bodyDiv w:val="1"/>
      <w:marLeft w:val="0"/>
      <w:marRight w:val="0"/>
      <w:marTop w:val="0"/>
      <w:marBottom w:val="0"/>
      <w:divBdr>
        <w:top w:val="none" w:sz="0" w:space="0" w:color="auto"/>
        <w:left w:val="none" w:sz="0" w:space="0" w:color="auto"/>
        <w:bottom w:val="none" w:sz="0" w:space="0" w:color="auto"/>
        <w:right w:val="none" w:sz="0" w:space="0" w:color="auto"/>
      </w:divBdr>
    </w:div>
    <w:div w:id="1667322299">
      <w:bodyDiv w:val="1"/>
      <w:marLeft w:val="0"/>
      <w:marRight w:val="0"/>
      <w:marTop w:val="0"/>
      <w:marBottom w:val="0"/>
      <w:divBdr>
        <w:top w:val="none" w:sz="0" w:space="0" w:color="auto"/>
        <w:left w:val="none" w:sz="0" w:space="0" w:color="auto"/>
        <w:bottom w:val="none" w:sz="0" w:space="0" w:color="auto"/>
        <w:right w:val="none" w:sz="0" w:space="0" w:color="auto"/>
      </w:divBdr>
    </w:div>
    <w:div w:id="1824546103">
      <w:bodyDiv w:val="1"/>
      <w:marLeft w:val="0"/>
      <w:marRight w:val="0"/>
      <w:marTop w:val="0"/>
      <w:marBottom w:val="0"/>
      <w:divBdr>
        <w:top w:val="none" w:sz="0" w:space="0" w:color="auto"/>
        <w:left w:val="none" w:sz="0" w:space="0" w:color="auto"/>
        <w:bottom w:val="none" w:sz="0" w:space="0" w:color="auto"/>
        <w:right w:val="none" w:sz="0" w:space="0" w:color="auto"/>
      </w:divBdr>
    </w:div>
    <w:div w:id="189897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4" Type="http://schemas.openxmlformats.org/officeDocument/2006/relationships/header" Target="header2.xml"/><Relationship Id="rId15" Type="http://schemas.openxmlformats.org/officeDocument/2006/relationships/hyperlink" Target="http://www.phialphakappa.com" TargetMode="External"/><Relationship Id="rId16" Type="http://schemas.openxmlformats.org/officeDocument/2006/relationships/hyperlink" Target="mailto:vp@phialphakappa.com" TargetMode="External"/><Relationship Id="rId17" Type="http://schemas.openxmlformats.org/officeDocument/2006/relationships/hyperlink" Target="mailto:dslops@yahoo.com" TargetMode="External"/><Relationship Id="rId18" Type="http://schemas.openxmlformats.org/officeDocument/2006/relationships/image" Target="media/image2.jpeg"/><Relationship Id="rId19" Type="http://schemas.openxmlformats.org/officeDocument/2006/relationships/image" Target="media/image3.jpeg"/><Relationship Id="rId50" Type="http://schemas.openxmlformats.org/officeDocument/2006/relationships/footer" Target="footer3.xml"/><Relationship Id="rId51" Type="http://schemas.openxmlformats.org/officeDocument/2006/relationships/footer" Target="footer4.xml"/><Relationship Id="rId52" Type="http://schemas.openxmlformats.org/officeDocument/2006/relationships/footer" Target="footer5.xml"/><Relationship Id="rId53" Type="http://schemas.openxmlformats.org/officeDocument/2006/relationships/fontTable" Target="fontTable.xml"/><Relationship Id="rId54" Type="http://schemas.openxmlformats.org/officeDocument/2006/relationships/theme" Target="theme/theme1.xml"/><Relationship Id="rId40" Type="http://schemas.openxmlformats.org/officeDocument/2006/relationships/image" Target="media/image17.png"/><Relationship Id="rId41" Type="http://schemas.openxmlformats.org/officeDocument/2006/relationships/image" Target="media/image18.jpeg"/><Relationship Id="rId42" Type="http://schemas.openxmlformats.org/officeDocument/2006/relationships/image" Target="media/image19.png"/><Relationship Id="rId43" Type="http://schemas.openxmlformats.org/officeDocument/2006/relationships/image" Target="media/image20.jpeg"/><Relationship Id="rId44" Type="http://schemas.openxmlformats.org/officeDocument/2006/relationships/image" Target="media/image21.png"/><Relationship Id="rId45" Type="http://schemas.openxmlformats.org/officeDocument/2006/relationships/image" Target="media/image22.jpeg"/><Relationship Id="rId46" Type="http://schemas.openxmlformats.org/officeDocument/2006/relationships/image" Target="media/image23.png"/><Relationship Id="rId47" Type="http://schemas.openxmlformats.org/officeDocument/2006/relationships/image" Target="media/image24.jpeg"/><Relationship Id="rId48" Type="http://schemas.openxmlformats.org/officeDocument/2006/relationships/image" Target="media/image25.jpeg"/><Relationship Id="rId49" Type="http://schemas.openxmlformats.org/officeDocument/2006/relationships/image" Target="media/image26.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30" Type="http://schemas.openxmlformats.org/officeDocument/2006/relationships/image" Target="media/image7.png"/><Relationship Id="rId31" Type="http://schemas.openxmlformats.org/officeDocument/2006/relationships/image" Target="media/image8.png"/><Relationship Id="rId32" Type="http://schemas.openxmlformats.org/officeDocument/2006/relationships/image" Target="media/image9.png"/><Relationship Id="rId33" Type="http://schemas.openxmlformats.org/officeDocument/2006/relationships/image" Target="media/image10.png"/><Relationship Id="rId34" Type="http://schemas.openxmlformats.org/officeDocument/2006/relationships/image" Target="media/image11.jpeg"/><Relationship Id="rId35" Type="http://schemas.openxmlformats.org/officeDocument/2006/relationships/image" Target="media/image12.png"/><Relationship Id="rId36" Type="http://schemas.openxmlformats.org/officeDocument/2006/relationships/image" Target="media/image13.png"/><Relationship Id="rId37" Type="http://schemas.openxmlformats.org/officeDocument/2006/relationships/image" Target="media/image14.jpeg"/><Relationship Id="rId38" Type="http://schemas.openxmlformats.org/officeDocument/2006/relationships/image" Target="media/image15.png"/><Relationship Id="rId39" Type="http://schemas.openxmlformats.org/officeDocument/2006/relationships/image" Target="media/image16.png"/><Relationship Id="rId20" Type="http://schemas.openxmlformats.org/officeDocument/2006/relationships/hyperlink" Target="mailto:pres@phialphakappa.com" TargetMode="External"/><Relationship Id="rId21" Type="http://schemas.openxmlformats.org/officeDocument/2006/relationships/hyperlink" Target="mailto:vp@phialphakappa.com" TargetMode="External"/><Relationship Id="rId22" Type="http://schemas.openxmlformats.org/officeDocument/2006/relationships/hyperlink" Target="mailto:business@phialphakappa.com" TargetMode="External"/><Relationship Id="rId23" Type="http://schemas.openxmlformats.org/officeDocument/2006/relationships/hyperlink" Target="mailto:sergeant@phialphakappa.com" TargetMode="External"/><Relationship Id="rId24" Type="http://schemas.openxmlformats.org/officeDocument/2006/relationships/hyperlink" Target="mailto:steward@phialphakappa.com" TargetMode="External"/><Relationship Id="rId25" Type="http://schemas.openxmlformats.org/officeDocument/2006/relationships/hyperlink" Target="mailto:social@phialphakappa.com" TargetMode="External"/><Relationship Id="rId26" Type="http://schemas.openxmlformats.org/officeDocument/2006/relationships/hyperlink" Target="mailto:historian@phialphakappa.com" TargetMode="External"/><Relationship Id="rId27" Type="http://schemas.openxmlformats.org/officeDocument/2006/relationships/image" Target="media/image4.jpeg"/><Relationship Id="rId28" Type="http://schemas.openxmlformats.org/officeDocument/2006/relationships/image" Target="media/image5.jpeg"/><Relationship Id="rId29" Type="http://schemas.openxmlformats.org/officeDocument/2006/relationships/image" Target="media/image6.jpeg"/><Relationship Id="rId10" Type="http://schemas.openxmlformats.org/officeDocument/2006/relationships/hyperlink" Target="mailto:pres@phialphakappa.com" TargetMode="External"/><Relationship Id="rId11" Type="http://schemas.openxmlformats.org/officeDocument/2006/relationships/header" Target="header1.xml"/><Relationship Id="rId1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than%20Falstad\My%20Documents\PAK\President\News%20Reel%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AFA7203-99F6-944C-B4E0-D91B8BC71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\Documents and Settings\Nathan Falstad\My Documents\PAK\President\News Reel Template.dot</Template>
  <TotalTime>212</TotalTime>
  <Pages>14</Pages>
  <Words>2990</Words>
  <Characters>17048</Characters>
  <Application>Microsoft Macintosh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Phi Alpha Kappa</vt:lpstr>
    </vt:vector>
  </TitlesOfParts>
  <Company>Microsoft</Company>
  <LinksUpToDate>false</LinksUpToDate>
  <CharactersWithSpaces>19999</CharactersWithSpaces>
  <SharedDoc>false</SharedDoc>
  <HLinks>
    <vt:vector size="30" baseType="variant">
      <vt:variant>
        <vt:i4>3407978</vt:i4>
      </vt:variant>
      <vt:variant>
        <vt:i4>12</vt:i4>
      </vt:variant>
      <vt:variant>
        <vt:i4>0</vt:i4>
      </vt:variant>
      <vt:variant>
        <vt:i4>5</vt:i4>
      </vt:variant>
      <vt:variant>
        <vt:lpwstr>http://www.rossleavitt.com/</vt:lpwstr>
      </vt:variant>
      <vt:variant>
        <vt:lpwstr/>
      </vt:variant>
      <vt:variant>
        <vt:i4>1835070</vt:i4>
      </vt:variant>
      <vt:variant>
        <vt:i4>9</vt:i4>
      </vt:variant>
      <vt:variant>
        <vt:i4>0</vt:i4>
      </vt:variant>
      <vt:variant>
        <vt:i4>5</vt:i4>
      </vt:variant>
      <vt:variant>
        <vt:lpwstr>mailto:vp@phialphakappa.com</vt:lpwstr>
      </vt:variant>
      <vt:variant>
        <vt:lpwstr/>
      </vt:variant>
      <vt:variant>
        <vt:i4>1310775</vt:i4>
      </vt:variant>
      <vt:variant>
        <vt:i4>6</vt:i4>
      </vt:variant>
      <vt:variant>
        <vt:i4>0</vt:i4>
      </vt:variant>
      <vt:variant>
        <vt:i4>5</vt:i4>
      </vt:variant>
      <vt:variant>
        <vt:lpwstr>mailto:steady@umich.edu</vt:lpwstr>
      </vt:variant>
      <vt:variant>
        <vt:lpwstr/>
      </vt:variant>
      <vt:variant>
        <vt:i4>4325400</vt:i4>
      </vt:variant>
      <vt:variant>
        <vt:i4>3</vt:i4>
      </vt:variant>
      <vt:variant>
        <vt:i4>0</vt:i4>
      </vt:variant>
      <vt:variant>
        <vt:i4>5</vt:i4>
      </vt:variant>
      <vt:variant>
        <vt:lpwstr>http://www.phialphakappa.com/</vt:lpwstr>
      </vt:variant>
      <vt:variant>
        <vt:lpwstr/>
      </vt:variant>
      <vt:variant>
        <vt:i4>1835070</vt:i4>
      </vt:variant>
      <vt:variant>
        <vt:i4>0</vt:i4>
      </vt:variant>
      <vt:variant>
        <vt:i4>0</vt:i4>
      </vt:variant>
      <vt:variant>
        <vt:i4>5</vt:i4>
      </vt:variant>
      <vt:variant>
        <vt:lpwstr>mailto:vp@phialphakappa.com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 Alpha Kappa</dc:title>
  <dc:creator>Nathan Falstad</dc:creator>
  <cp:lastModifiedBy>Nate Woznick</cp:lastModifiedBy>
  <cp:revision>18</cp:revision>
  <cp:lastPrinted>2013-11-03T20:34:00Z</cp:lastPrinted>
  <dcterms:created xsi:type="dcterms:W3CDTF">2016-10-17T01:17:00Z</dcterms:created>
  <dcterms:modified xsi:type="dcterms:W3CDTF">2016-11-28T19:11:00Z</dcterms:modified>
</cp:coreProperties>
</file>