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F48" w:rsidRPr="004C3691" w:rsidRDefault="007058A4" w:rsidP="004C3691">
      <w:pPr>
        <w:rPr>
          <w:rFonts w:ascii="Biondi" w:hAnsi="Biondi"/>
          <w:b/>
          <w:color w:val="800000"/>
          <w:sz w:val="48"/>
          <w:szCs w:val="48"/>
        </w:rPr>
      </w:pPr>
      <w:r w:rsidRPr="004C3691">
        <w:rPr>
          <w:rFonts w:ascii="Biondi" w:hAnsi="Biondi"/>
          <w:b/>
          <w:noProof/>
          <w:color w:val="800000"/>
          <w:sz w:val="48"/>
          <w:szCs w:val="48"/>
        </w:rPr>
        <w:drawing>
          <wp:anchor distT="0" distB="0" distL="114300" distR="114300" simplePos="0" relativeHeight="251652096" behindDoc="0" locked="0" layoutInCell="1" allowOverlap="1" wp14:anchorId="725D2BAB" wp14:editId="7B6142FE">
            <wp:simplePos x="0" y="0"/>
            <wp:positionH relativeFrom="column">
              <wp:posOffset>5715</wp:posOffset>
            </wp:positionH>
            <wp:positionV relativeFrom="paragraph">
              <wp:posOffset>-317500</wp:posOffset>
            </wp:positionV>
            <wp:extent cx="1866900" cy="1859915"/>
            <wp:effectExtent l="0" t="0" r="0" b="6985"/>
            <wp:wrapSquare wrapText="bothSides"/>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for Transparency (NR Heade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66900" cy="1859915"/>
                    </a:xfrm>
                    <a:prstGeom prst="rect">
                      <a:avLst/>
                    </a:prstGeom>
                    <a:noFill/>
                    <a:ln>
                      <a:noFill/>
                    </a:ln>
                  </pic:spPr>
                </pic:pic>
              </a:graphicData>
            </a:graphic>
            <wp14:sizeRelH relativeFrom="page">
              <wp14:pctWidth>0</wp14:pctWidth>
            </wp14:sizeRelH>
            <wp14:sizeRelV relativeFrom="page">
              <wp14:pctHeight>0</wp14:pctHeight>
            </wp14:sizeRelV>
          </wp:anchor>
        </w:drawing>
      </w:r>
      <w:r w:rsidR="00F52903" w:rsidRPr="004C3691">
        <w:rPr>
          <w:rFonts w:ascii="Biondi" w:hAnsi="Biondi"/>
          <w:b/>
          <w:color w:val="800000"/>
          <w:sz w:val="48"/>
          <w:szCs w:val="48"/>
        </w:rPr>
        <w:t>Phi Alpha Kappa</w:t>
      </w:r>
    </w:p>
    <w:p w:rsidR="00E45F48" w:rsidRPr="004C3691" w:rsidRDefault="007058A4" w:rsidP="00DA6B54">
      <w:pPr>
        <w:jc w:val="center"/>
        <w:rPr>
          <w:rFonts w:ascii="Biondi" w:hAnsi="Biondi"/>
          <w:b/>
          <w:color w:val="1F497D" w:themeColor="text2"/>
          <w:sz w:val="96"/>
          <w:szCs w:val="96"/>
        </w:rPr>
      </w:pPr>
      <w:r w:rsidRPr="004C3691">
        <w:rPr>
          <w:rFonts w:ascii="Biondi" w:hAnsi="Biondi"/>
          <w:b/>
          <w:color w:val="1F497D" w:themeColor="text2"/>
          <w:sz w:val="96"/>
          <w:szCs w:val="96"/>
        </w:rPr>
        <w:t>Newsr</w:t>
      </w:r>
      <w:r w:rsidR="00F52903" w:rsidRPr="004C3691">
        <w:rPr>
          <w:rFonts w:ascii="Biondi" w:hAnsi="Biondi"/>
          <w:b/>
          <w:color w:val="1F497D" w:themeColor="text2"/>
          <w:sz w:val="96"/>
          <w:szCs w:val="96"/>
        </w:rPr>
        <w:t>e</w:t>
      </w:r>
      <w:r w:rsidR="0019785D" w:rsidRPr="004C3691">
        <w:rPr>
          <w:rFonts w:ascii="Biondi" w:hAnsi="Biondi"/>
          <w:b/>
          <w:color w:val="1F497D" w:themeColor="text2"/>
          <w:sz w:val="96"/>
          <w:szCs w:val="96"/>
        </w:rPr>
        <w:t>e</w:t>
      </w:r>
      <w:r w:rsidR="00F52903" w:rsidRPr="004C3691">
        <w:rPr>
          <w:rFonts w:ascii="Biondi" w:hAnsi="Biondi"/>
          <w:b/>
          <w:color w:val="1F497D" w:themeColor="text2"/>
          <w:sz w:val="96"/>
          <w:szCs w:val="96"/>
        </w:rPr>
        <w:t>l</w:t>
      </w:r>
    </w:p>
    <w:p w:rsidR="00F52903" w:rsidRPr="004C3691" w:rsidRDefault="007058A4" w:rsidP="004C3691">
      <w:pPr>
        <w:jc w:val="right"/>
        <w:rPr>
          <w:rFonts w:ascii="Biondi" w:hAnsi="Biondi"/>
          <w:color w:val="800000"/>
          <w:sz w:val="32"/>
          <w:szCs w:val="28"/>
        </w:rPr>
      </w:pPr>
      <w:r w:rsidRPr="004C3691">
        <w:rPr>
          <w:rFonts w:ascii="Biondi" w:hAnsi="Biondi"/>
          <w:color w:val="800000"/>
          <w:sz w:val="32"/>
          <w:szCs w:val="28"/>
        </w:rPr>
        <w:t>Fall 2013 Issue</w:t>
      </w:r>
    </w:p>
    <w:p w:rsidR="00F52903" w:rsidRDefault="00F52903" w:rsidP="00F52903">
      <w:pPr>
        <w:rPr>
          <w:rFonts w:ascii="Biondi" w:hAnsi="Biondi"/>
          <w:color w:val="800000"/>
          <w:sz w:val="20"/>
          <w:szCs w:val="20"/>
        </w:rPr>
      </w:pPr>
    </w:p>
    <w:p w:rsidR="004C3691" w:rsidRDefault="004C3691" w:rsidP="004C3691">
      <w:pPr>
        <w:rPr>
          <w:rFonts w:ascii="Biondi" w:hAnsi="Biondi"/>
          <w:color w:val="800000"/>
          <w:sz w:val="20"/>
          <w:szCs w:val="20"/>
        </w:rPr>
      </w:pPr>
    </w:p>
    <w:p w:rsidR="00050CB0" w:rsidRPr="004C3691" w:rsidRDefault="00F52903" w:rsidP="004C3691">
      <w:pPr>
        <w:jc w:val="center"/>
        <w:rPr>
          <w:rFonts w:ascii="Biondi" w:hAnsi="Biondi"/>
          <w:color w:val="800000"/>
        </w:rPr>
      </w:pPr>
      <w:r w:rsidRPr="004C3691">
        <w:rPr>
          <w:rFonts w:ascii="Biondi" w:hAnsi="Biondi"/>
          <w:color w:val="800000"/>
        </w:rPr>
        <w:t>A tradition of Phi Alpha Kappa Christian Fraternity since 1934</w:t>
      </w:r>
    </w:p>
    <w:p w:rsidR="00753695" w:rsidRDefault="007058A4" w:rsidP="00050CB0">
      <w:pPr>
        <w:rPr>
          <w:color w:val="800000"/>
          <w:sz w:val="20"/>
          <w:szCs w:val="20"/>
        </w:rPr>
      </w:pPr>
      <w:r>
        <w:rPr>
          <w:noProof/>
          <w:color w:val="800000"/>
          <w:sz w:val="20"/>
          <w:szCs w:val="20"/>
        </w:rPr>
        <mc:AlternateContent>
          <mc:Choice Requires="wps">
            <w:drawing>
              <wp:anchor distT="0" distB="0" distL="114300" distR="114300" simplePos="0" relativeHeight="251653120" behindDoc="0" locked="0" layoutInCell="1" allowOverlap="1">
                <wp:simplePos x="0" y="0"/>
                <wp:positionH relativeFrom="column">
                  <wp:align>center</wp:align>
                </wp:positionH>
                <wp:positionV relativeFrom="paragraph">
                  <wp:posOffset>81280</wp:posOffset>
                </wp:positionV>
                <wp:extent cx="5943600" cy="0"/>
                <wp:effectExtent l="0" t="19050" r="0" b="19050"/>
                <wp:wrapNone/>
                <wp:docPr id="4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31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6.4pt" to="46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" strokecolor="maroon" strokeweight="3pt"/>
            </w:pict>
          </mc:Fallback>
        </mc:AlternateContent>
      </w:r>
    </w:p>
    <w:p w:rsidR="00050CB0" w:rsidRDefault="00050CB0" w:rsidP="00753695"/>
    <w:p w:rsidR="00436460" w:rsidRPr="00C72507" w:rsidRDefault="00436460" w:rsidP="00FF1CCF">
      <w:pPr>
        <w:pStyle w:val="Heading1"/>
        <w:spacing w:before="0"/>
        <w:jc w:val="center"/>
        <w:rPr>
          <w:rFonts w:ascii="Times New Roman" w:hAnsi="Times New Roman" w:cs="Times New Roman"/>
          <w:color w:val="auto"/>
        </w:rPr>
      </w:pPr>
      <w:bookmarkStart w:id="0" w:name="_Toc371242669"/>
      <w:r w:rsidRPr="00C72507">
        <w:rPr>
          <w:rFonts w:ascii="Times New Roman" w:hAnsi="Times New Roman" w:cs="Times New Roman"/>
          <w:color w:val="auto"/>
        </w:rPr>
        <w:t>Presidential Greetings</w:t>
      </w:r>
      <w:bookmarkEnd w:id="0"/>
    </w:p>
    <w:p w:rsidR="00436460" w:rsidRPr="00753695" w:rsidRDefault="00436460" w:rsidP="00753695"/>
    <w:p w:rsidR="00436460" w:rsidRDefault="00436460" w:rsidP="00436460">
      <w:r>
        <w:t>Dear</w:t>
      </w:r>
      <w:r w:rsidR="006143DB">
        <w:t>est</w:t>
      </w:r>
      <w:r>
        <w:t xml:space="preserve"> Alumni and Friends of Phi Alpha Kappa,</w:t>
      </w:r>
    </w:p>
    <w:p w:rsidR="00436460" w:rsidRDefault="00436460" w:rsidP="00436460"/>
    <w:p w:rsidR="00436460" w:rsidRDefault="008E669D" w:rsidP="00436460">
      <w:r>
        <w:t>Greetings and salutations from the Active Chapter</w:t>
      </w:r>
      <w:r w:rsidR="00436460">
        <w:t xml:space="preserve">! </w:t>
      </w:r>
      <w:r>
        <w:t xml:space="preserve">The school year is now well under way at Phi Alpha Kappa, and the members have been busy studying for </w:t>
      </w:r>
      <w:r w:rsidR="00436460">
        <w:t xml:space="preserve">exams and </w:t>
      </w:r>
      <w:r>
        <w:t>are starting to eagerly look</w:t>
      </w:r>
      <w:r w:rsidR="00436460">
        <w:t xml:space="preserve"> forward </w:t>
      </w:r>
      <w:r>
        <w:t>Thanksgiving break.</w:t>
      </w:r>
    </w:p>
    <w:p w:rsidR="008E669D" w:rsidRDefault="008E669D" w:rsidP="00436460"/>
    <w:p w:rsidR="008E669D" w:rsidRDefault="002858F7" w:rsidP="00436460">
      <w:r>
        <w:t>The fraternity is in good form at this point in the year. Our membership is not as high as it has been in past years, with 17 members and 5 pledges. However, we are not deterred in our efforts to recruit new pledges and carry out t</w:t>
      </w:r>
      <w:r w:rsidR="002E47F5">
        <w:t>he mission of the fraternity. That being said, I ask</w:t>
      </w:r>
      <w:r>
        <w:t xml:space="preserve"> that if you know of anyone who is looking for a place to live among Christian men at the U of M,</w:t>
      </w:r>
      <w:r w:rsidR="002E47F5">
        <w:t xml:space="preserve"> tell them about the great fraternity that is Phi A</w:t>
      </w:r>
      <w:r w:rsidR="007B285E">
        <w:t xml:space="preserve">lpha Kappa. </w:t>
      </w:r>
      <w:r w:rsidR="002E47F5">
        <w:t>We hope that through this we can attract Christian men of character to join our brotherhood, and carry on the traditions of the Dutch House for years to come.</w:t>
      </w:r>
    </w:p>
    <w:p w:rsidR="008E669D" w:rsidRDefault="008E669D" w:rsidP="00436460"/>
    <w:p w:rsidR="008E669D" w:rsidRDefault="002858F7" w:rsidP="008E669D">
      <w:r>
        <w:t>I would like to thank</w:t>
      </w:r>
      <w:r w:rsidR="008E669D">
        <w:t xml:space="preserve"> all</w:t>
      </w:r>
      <w:r>
        <w:t xml:space="preserve"> of</w:t>
      </w:r>
      <w:r w:rsidR="008E669D">
        <w:t xml:space="preserve"> the </w:t>
      </w:r>
      <w:r w:rsidR="008E669D">
        <w:t>a</w:t>
      </w:r>
      <w:r w:rsidR="008E669D">
        <w:t xml:space="preserve">lumni who were able to join us for Alumni Day a few weeks ago. </w:t>
      </w:r>
      <w:r>
        <w:t>Phi Alpha Kappa is very</w:t>
      </w:r>
      <w:r w:rsidR="008E669D">
        <w:t xml:space="preserve"> blessed to </w:t>
      </w:r>
      <w:r>
        <w:t>have the prayers and support of such an outstanding alumni network.</w:t>
      </w:r>
      <w:r w:rsidR="008E669D">
        <w:t xml:space="preserve"> </w:t>
      </w:r>
      <w:r>
        <w:t>Special thanks go out to</w:t>
      </w:r>
      <w:r w:rsidR="008E669D">
        <w:t xml:space="preserve"> the Alumni Board for the time and effort that they</w:t>
      </w:r>
      <w:r>
        <w:t xml:space="preserve"> constantly</w:t>
      </w:r>
      <w:r w:rsidR="008E669D">
        <w:t xml:space="preserve"> </w:t>
      </w:r>
      <w:r>
        <w:t>give</w:t>
      </w:r>
      <w:r w:rsidR="008E669D">
        <w:t xml:space="preserve"> to the Dutch House. </w:t>
      </w:r>
      <w:r>
        <w:t>We truly appreciate your help and encouragement</w:t>
      </w:r>
      <w:r w:rsidR="008E669D">
        <w:t>.</w:t>
      </w:r>
    </w:p>
    <w:p w:rsidR="00436460" w:rsidRDefault="00436460" w:rsidP="00436460"/>
    <w:p w:rsidR="00436460" w:rsidRDefault="00436460" w:rsidP="00436460">
      <w:r>
        <w:t>Overall, things a</w:t>
      </w:r>
      <w:r w:rsidR="002858F7">
        <w:t>re going well at Phi Alpha Kappa</w:t>
      </w:r>
      <w:r w:rsidR="007B285E">
        <w:t xml:space="preserve">. </w:t>
      </w:r>
      <w:r>
        <w:t>Although membership is a little down</w:t>
      </w:r>
      <w:r w:rsidR="007B285E">
        <w:t xml:space="preserve">, brotherhood is still strong. </w:t>
      </w:r>
      <w:r>
        <w:t>We ask that you continue to keep Phi Alpha Kappa and its members in your prayers</w:t>
      </w:r>
      <w:r w:rsidR="002858F7">
        <w:t>,</w:t>
      </w:r>
      <w:r>
        <w:t xml:space="preserve"> as we seek</w:t>
      </w:r>
      <w:r w:rsidR="002858F7">
        <w:t xml:space="preserve"> out</w:t>
      </w:r>
      <w:r>
        <w:t xml:space="preserve"> Christ</w:t>
      </w:r>
      <w:r w:rsidR="002858F7">
        <w:t xml:space="preserve"> in our own lives,</w:t>
      </w:r>
      <w:r>
        <w:t xml:space="preserve"> and strive to bring </w:t>
      </w:r>
      <w:r w:rsidR="002858F7">
        <w:t>his love and mercy to the</w:t>
      </w:r>
      <w:r>
        <w:t xml:space="preserve"> </w:t>
      </w:r>
      <w:r w:rsidR="002858F7">
        <w:t xml:space="preserve">rest of the </w:t>
      </w:r>
      <w:r>
        <w:t>University of Michigan.</w:t>
      </w:r>
    </w:p>
    <w:p w:rsidR="00436460" w:rsidRDefault="00436460" w:rsidP="00436460"/>
    <w:p w:rsidR="00436460" w:rsidRDefault="00DB4149" w:rsidP="00436460">
      <w:r>
        <w:t>God bless you all</w:t>
      </w:r>
      <w:r w:rsidR="00436460">
        <w:t>,</w:t>
      </w:r>
    </w:p>
    <w:p w:rsidR="00DB4149" w:rsidRDefault="00DB4149" w:rsidP="00436460"/>
    <w:p w:rsidR="00436460" w:rsidRDefault="00DB4149" w:rsidP="00436460">
      <w:r>
        <w:t>Matt Rouhana</w:t>
      </w:r>
    </w:p>
    <w:p w:rsidR="00DB4149" w:rsidRDefault="00436460" w:rsidP="00753695">
      <w:r>
        <w:t>Active Chapter President</w:t>
      </w:r>
    </w:p>
    <w:p w:rsidR="00DB4149" w:rsidRDefault="00DB4149" w:rsidP="00753695">
      <w:hyperlink r:id="rId10" w:history="1">
        <w:r w:rsidRPr="00E418F7">
          <w:rPr>
            <w:rStyle w:val="Hyperlink"/>
          </w:rPr>
          <w:t>pres@phialphakappa.com</w:t>
        </w:r>
      </w:hyperlink>
      <w:r>
        <w:t xml:space="preserve"> </w:t>
      </w:r>
    </w:p>
    <w:p w:rsidR="00DB4149" w:rsidRDefault="00DB4149" w:rsidP="00753695"/>
    <w:p w:rsidR="00DB4149" w:rsidRDefault="00DB4149" w:rsidP="00753695">
      <w:pPr>
        <w:sectPr w:rsidR="00DB4149" w:rsidSect="00842078">
          <w:headerReference w:type="default" r:id="rId11"/>
          <w:footerReference w:type="even" r:id="rId12"/>
          <w:footerReference w:type="default" r:id="rId13"/>
          <w:headerReference w:type="first" r:id="rId14"/>
          <w:pgSz w:w="12240" w:h="15840"/>
          <w:pgMar w:top="1440" w:right="1440" w:bottom="1440" w:left="1440" w:header="720" w:footer="720" w:gutter="0"/>
          <w:cols w:space="720"/>
          <w:titlePg/>
          <w:docGrid w:linePitch="360"/>
        </w:sectPr>
      </w:pPr>
    </w:p>
    <w:p w:rsidR="00436460" w:rsidRPr="00E36594" w:rsidRDefault="006F2966" w:rsidP="00436460">
      <w:pPr>
        <w:jc w:val="center"/>
        <w:rPr>
          <w:rFonts w:ascii="Biondi" w:hAnsi="Biondi"/>
          <w:color w:val="1F497D" w:themeColor="text2"/>
        </w:rPr>
      </w:pPr>
      <w:r>
        <w:rPr>
          <w:rFonts w:ascii="Biondi" w:hAnsi="Biondi"/>
          <w:b/>
          <w:color w:val="1F497D" w:themeColor="text2"/>
          <w:sz w:val="32"/>
          <w:szCs w:val="32"/>
        </w:rPr>
        <w:lastRenderedPageBreak/>
        <w:t>Table of Contents</w:t>
      </w:r>
    </w:p>
    <w:p w:rsidR="00436460" w:rsidRDefault="007058A4" w:rsidP="00436460">
      <w:pPr>
        <w:jc w:val="both"/>
      </w:pPr>
      <w:r>
        <w:rPr>
          <w:b/>
          <w:noProof/>
          <w:sz w:val="32"/>
          <w:szCs w:val="32"/>
        </w:rPr>
        <mc:AlternateContent>
          <mc:Choice Requires="wps">
            <w:drawing>
              <wp:anchor distT="0" distB="0" distL="114300" distR="114300" simplePos="0" relativeHeight="251654144" behindDoc="0" locked="0" layoutInCell="1" allowOverlap="1" wp14:anchorId="3308780D" wp14:editId="66F24AC9">
                <wp:simplePos x="0" y="0"/>
                <wp:positionH relativeFrom="column">
                  <wp:align>center</wp:align>
                </wp:positionH>
                <wp:positionV relativeFrom="paragraph">
                  <wp:posOffset>33020</wp:posOffset>
                </wp:positionV>
                <wp:extent cx="5943600" cy="0"/>
                <wp:effectExtent l="0" t="19050" r="0" b="19050"/>
                <wp:wrapNone/>
                <wp:docPr id="4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41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8hmFA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D7K8hmFAIA&#10;ACoEAAAOAAAAAAAAAAAAAAAAAC4CAABkcnMvZTJvRG9jLnhtbFBLAQItABQABgAIAAAAIQBDhlLj&#10;1wAAAAQBAAAPAAAAAAAAAAAAAAAAAG4EAABkcnMvZG93bnJldi54bWxQSwUGAAAAAAQABADzAAAA&#10;cgUAAAAA&#10;" strokecolor="maroon" strokeweight="2.5pt"/>
            </w:pict>
          </mc:Fallback>
        </mc:AlternateContent>
      </w:r>
    </w:p>
    <w:p w:rsidR="00436460" w:rsidRDefault="00436460" w:rsidP="00436460">
      <w:pPr>
        <w:jc w:val="both"/>
      </w:pPr>
    </w:p>
    <w:p w:rsidR="006F2966" w:rsidRPr="00213152" w:rsidRDefault="006F2966" w:rsidP="00711302">
      <w:pPr>
        <w:tabs>
          <w:tab w:val="right" w:pos="9360"/>
        </w:tabs>
        <w:jc w:val="both"/>
        <w:rPr>
          <w:b/>
          <w:sz w:val="32"/>
          <w:szCs w:val="32"/>
        </w:rPr>
      </w:pPr>
      <w:r w:rsidRPr="006F2966">
        <w:rPr>
          <w:b/>
          <w:sz w:val="32"/>
          <w:szCs w:val="32"/>
        </w:rPr>
        <w:t>In this Issue</w:t>
      </w:r>
      <w:r>
        <w:rPr>
          <w:b/>
          <w:sz w:val="32"/>
          <w:szCs w:val="32"/>
        </w:rPr>
        <w:t>:</w:t>
      </w:r>
    </w:p>
    <w:sdt>
      <w:sdtPr>
        <w:id w:val="-205635527"/>
        <w:docPartObj>
          <w:docPartGallery w:val="Table of Contents"/>
          <w:docPartUnique/>
        </w:docPartObj>
      </w:sdtPr>
      <w:sdtEndPr>
        <w:rPr>
          <w:rFonts w:ascii="Times New Roman" w:eastAsia="Times New Roman" w:hAnsi="Times New Roman" w:cs="Times New Roman"/>
          <w:noProof/>
          <w:color w:val="auto"/>
          <w:sz w:val="24"/>
          <w:szCs w:val="24"/>
          <w:lang w:eastAsia="en-US"/>
        </w:rPr>
      </w:sdtEndPr>
      <w:sdtContent>
        <w:p w:rsidR="00C72507" w:rsidRPr="00D252C9" w:rsidRDefault="00C72507">
          <w:pPr>
            <w:pStyle w:val="TOCHeading"/>
            <w:rPr>
              <w:rFonts w:ascii="Times New Roman" w:hAnsi="Times New Roman" w:cs="Times New Roman"/>
              <w:sz w:val="24"/>
              <w:szCs w:val="24"/>
            </w:rPr>
          </w:pPr>
        </w:p>
        <w:p w:rsidR="00D252C9" w:rsidRPr="00D252C9" w:rsidRDefault="00C72507">
          <w:pPr>
            <w:pStyle w:val="TOC1"/>
            <w:tabs>
              <w:tab w:val="right" w:leader="dot" w:pos="9350"/>
            </w:tabs>
            <w:rPr>
              <w:rFonts w:ascii="Times New Roman" w:hAnsi="Times New Roman" w:cs="Times New Roman"/>
              <w:noProof/>
              <w:sz w:val="24"/>
              <w:szCs w:val="24"/>
              <w:lang w:eastAsia="en-US"/>
            </w:rPr>
          </w:pPr>
          <w:r w:rsidRPr="00D252C9">
            <w:rPr>
              <w:rFonts w:ascii="Times New Roman" w:hAnsi="Times New Roman" w:cs="Times New Roman"/>
              <w:sz w:val="24"/>
              <w:szCs w:val="24"/>
            </w:rPr>
            <w:fldChar w:fldCharType="begin"/>
          </w:r>
          <w:r w:rsidRPr="00D252C9">
            <w:rPr>
              <w:rFonts w:ascii="Times New Roman" w:hAnsi="Times New Roman" w:cs="Times New Roman"/>
              <w:sz w:val="24"/>
              <w:szCs w:val="24"/>
            </w:rPr>
            <w:instrText xml:space="preserve"> TOC \o "1-3" \h \z \u </w:instrText>
          </w:r>
          <w:r w:rsidRPr="00D252C9">
            <w:rPr>
              <w:rFonts w:ascii="Times New Roman" w:hAnsi="Times New Roman" w:cs="Times New Roman"/>
              <w:sz w:val="24"/>
              <w:szCs w:val="24"/>
            </w:rPr>
            <w:fldChar w:fldCharType="separate"/>
          </w:r>
          <w:hyperlink w:anchor="_Toc371242669" w:history="1">
            <w:r w:rsidR="00D252C9" w:rsidRPr="00D252C9">
              <w:rPr>
                <w:rStyle w:val="Hyperlink"/>
                <w:rFonts w:ascii="Times New Roman" w:hAnsi="Times New Roman" w:cs="Times New Roman"/>
                <w:noProof/>
                <w:sz w:val="24"/>
                <w:szCs w:val="24"/>
              </w:rPr>
              <w:t>Presidential Greetings</w:t>
            </w:r>
            <w:r w:rsidR="00D252C9" w:rsidRPr="00D252C9">
              <w:rPr>
                <w:rFonts w:ascii="Times New Roman" w:hAnsi="Times New Roman" w:cs="Times New Roman"/>
                <w:noProof/>
                <w:webHidden/>
                <w:sz w:val="24"/>
                <w:szCs w:val="24"/>
              </w:rPr>
              <w:tab/>
            </w:r>
            <w:r w:rsidR="00D252C9" w:rsidRPr="00D252C9">
              <w:rPr>
                <w:rFonts w:ascii="Times New Roman" w:hAnsi="Times New Roman" w:cs="Times New Roman"/>
                <w:noProof/>
                <w:webHidden/>
                <w:sz w:val="24"/>
                <w:szCs w:val="24"/>
              </w:rPr>
              <w:fldChar w:fldCharType="begin"/>
            </w:r>
            <w:r w:rsidR="00D252C9" w:rsidRPr="00D252C9">
              <w:rPr>
                <w:rFonts w:ascii="Times New Roman" w:hAnsi="Times New Roman" w:cs="Times New Roman"/>
                <w:noProof/>
                <w:webHidden/>
                <w:sz w:val="24"/>
                <w:szCs w:val="24"/>
              </w:rPr>
              <w:instrText xml:space="preserve"> PAGEREF _Toc371242669 \h </w:instrText>
            </w:r>
            <w:r w:rsidR="00D252C9" w:rsidRPr="00D252C9">
              <w:rPr>
                <w:rFonts w:ascii="Times New Roman" w:hAnsi="Times New Roman" w:cs="Times New Roman"/>
                <w:noProof/>
                <w:webHidden/>
                <w:sz w:val="24"/>
                <w:szCs w:val="24"/>
              </w:rPr>
            </w:r>
            <w:r w:rsidR="00D252C9"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1</w:t>
            </w:r>
            <w:r w:rsidR="00D252C9" w:rsidRPr="00D252C9">
              <w:rPr>
                <w:rFonts w:ascii="Times New Roman" w:hAnsi="Times New Roman" w:cs="Times New Roman"/>
                <w:noProof/>
                <w:webHidden/>
                <w:sz w:val="24"/>
                <w:szCs w:val="24"/>
              </w:rPr>
              <w:fldChar w:fldCharType="end"/>
            </w:r>
          </w:hyperlink>
        </w:p>
        <w:p w:rsidR="00D252C9" w:rsidRPr="00D252C9" w:rsidRDefault="00D252C9">
          <w:pPr>
            <w:pStyle w:val="TOC1"/>
            <w:tabs>
              <w:tab w:val="right" w:leader="dot" w:pos="9350"/>
            </w:tabs>
            <w:rPr>
              <w:rFonts w:ascii="Times New Roman" w:hAnsi="Times New Roman" w:cs="Times New Roman"/>
              <w:noProof/>
              <w:sz w:val="24"/>
              <w:szCs w:val="24"/>
              <w:lang w:eastAsia="en-US"/>
            </w:rPr>
          </w:pPr>
          <w:hyperlink w:anchor="_Toc371242670" w:history="1">
            <w:r w:rsidRPr="00D252C9">
              <w:rPr>
                <w:rStyle w:val="Hyperlink"/>
                <w:rFonts w:ascii="Times New Roman" w:hAnsi="Times New Roman" w:cs="Times New Roman"/>
                <w:noProof/>
                <w:sz w:val="24"/>
                <w:szCs w:val="24"/>
              </w:rPr>
              <w:t>Announcements</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_Toc371242670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3</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1" w:history="1">
            <w:r w:rsidRPr="00D252C9">
              <w:rPr>
                <w:rStyle w:val="Hyperlink"/>
                <w:rFonts w:ascii="Times New Roman" w:hAnsi="Times New Roman" w:cs="Times New Roman"/>
                <w:noProof/>
                <w:sz w:val="24"/>
                <w:szCs w:val="24"/>
              </w:rPr>
              <w:t>A Word about our Website</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_Toc371242671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3</w:t>
            </w:r>
            <w:r w:rsidRPr="00D252C9">
              <w:rPr>
                <w:rFonts w:ascii="Times New Roman" w:hAnsi="Times New Roman" w:cs="Times New Roman"/>
                <w:noProof/>
                <w:webHidden/>
                <w:sz w:val="24"/>
                <w:szCs w:val="24"/>
              </w:rPr>
              <w:fldChar w:fldCharType="end"/>
            </w:r>
          </w:hyperlink>
        </w:p>
        <w:p w:rsidR="00D252C9" w:rsidRPr="00D252C9" w:rsidRDefault="00D252C9">
          <w:pPr>
            <w:pStyle w:val="TOC1"/>
            <w:tabs>
              <w:tab w:val="right" w:leader="dot" w:pos="9350"/>
            </w:tabs>
            <w:rPr>
              <w:rFonts w:ascii="Times New Roman" w:hAnsi="Times New Roman" w:cs="Times New Roman"/>
              <w:noProof/>
              <w:sz w:val="24"/>
              <w:szCs w:val="24"/>
              <w:lang w:eastAsia="en-US"/>
            </w:rPr>
          </w:pPr>
          <w:hyperlink w:anchor="_Toc371242672" w:history="1">
            <w:r w:rsidRPr="00D252C9">
              <w:rPr>
                <w:rStyle w:val="Hyperlink"/>
                <w:rFonts w:ascii="Times New Roman" w:hAnsi="Times New Roman" w:cs="Times New Roman"/>
                <w:noProof/>
                <w:sz w:val="24"/>
                <w:szCs w:val="24"/>
              </w:rPr>
              <w:t>Officer Reports</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_Toc371242672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4</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3" w:history="1">
            <w:r w:rsidRPr="00D252C9">
              <w:rPr>
                <w:rStyle w:val="Hyperlink"/>
                <w:rFonts w:ascii="Times New Roman" w:hAnsi="Times New Roman" w:cs="Times New Roman"/>
                <w:noProof/>
                <w:sz w:val="24"/>
                <w:szCs w:val="24"/>
              </w:rPr>
              <w:t>Vice President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_Toc371242673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4</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4" w:history="1">
            <w:r w:rsidRPr="00D252C9">
              <w:rPr>
                <w:rStyle w:val="Hyperlink"/>
                <w:rFonts w:ascii="Times New Roman" w:hAnsi="Times New Roman" w:cs="Times New Roman"/>
                <w:noProof/>
                <w:sz w:val="24"/>
                <w:szCs w:val="24"/>
              </w:rPr>
              <w:t>Business Manager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_Toc371242674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5</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5" w:history="1">
            <w:r w:rsidRPr="00D252C9">
              <w:rPr>
                <w:rStyle w:val="Hyperlink"/>
                <w:rFonts w:ascii="Times New Roman" w:hAnsi="Times New Roman" w:cs="Times New Roman"/>
                <w:noProof/>
                <w:sz w:val="24"/>
                <w:szCs w:val="24"/>
              </w:rPr>
              <w:t>Sergeant-At-Arms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_Toc371242675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5</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6" w:history="1">
            <w:r w:rsidRPr="00D252C9">
              <w:rPr>
                <w:rStyle w:val="Hyperlink"/>
                <w:rFonts w:ascii="Times New Roman" w:hAnsi="Times New Roman" w:cs="Times New Roman"/>
                <w:noProof/>
                <w:sz w:val="24"/>
                <w:szCs w:val="24"/>
              </w:rPr>
              <w:t>Steward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_Toc371242676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5</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7" w:history="1">
            <w:r w:rsidRPr="00D252C9">
              <w:rPr>
                <w:rStyle w:val="Hyperlink"/>
                <w:rFonts w:ascii="Times New Roman" w:hAnsi="Times New Roman" w:cs="Times New Roman"/>
                <w:noProof/>
                <w:sz w:val="24"/>
                <w:szCs w:val="24"/>
              </w:rPr>
              <w:t>Social Chairman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_Toc371242677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6</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8" w:history="1">
            <w:r w:rsidRPr="00D252C9">
              <w:rPr>
                <w:rStyle w:val="Hyperlink"/>
                <w:rFonts w:ascii="Times New Roman" w:hAnsi="Times New Roman" w:cs="Times New Roman"/>
                <w:noProof/>
                <w:sz w:val="24"/>
                <w:szCs w:val="24"/>
              </w:rPr>
              <w:t>Pledge Chairmen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_Toc371242678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6</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79" w:history="1">
            <w:r w:rsidRPr="00D252C9">
              <w:rPr>
                <w:rStyle w:val="Hyperlink"/>
                <w:rFonts w:ascii="Times New Roman" w:hAnsi="Times New Roman" w:cs="Times New Roman"/>
                <w:noProof/>
                <w:sz w:val="24"/>
                <w:szCs w:val="24"/>
              </w:rPr>
              <w:t>Athletic Chairman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_Toc371242679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7</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80" w:history="1">
            <w:r w:rsidRPr="00D252C9">
              <w:rPr>
                <w:rStyle w:val="Hyperlink"/>
                <w:rFonts w:ascii="Times New Roman" w:hAnsi="Times New Roman" w:cs="Times New Roman"/>
                <w:noProof/>
                <w:sz w:val="24"/>
                <w:szCs w:val="24"/>
              </w:rPr>
              <w:t>Chaplain Report</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_Toc371242680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7</w:t>
            </w:r>
            <w:r w:rsidRPr="00D252C9">
              <w:rPr>
                <w:rFonts w:ascii="Times New Roman" w:hAnsi="Times New Roman" w:cs="Times New Roman"/>
                <w:noProof/>
                <w:webHidden/>
                <w:sz w:val="24"/>
                <w:szCs w:val="24"/>
              </w:rPr>
              <w:fldChar w:fldCharType="end"/>
            </w:r>
          </w:hyperlink>
        </w:p>
        <w:p w:rsidR="00D252C9" w:rsidRPr="00D252C9" w:rsidRDefault="00D252C9">
          <w:pPr>
            <w:pStyle w:val="TOC1"/>
            <w:tabs>
              <w:tab w:val="right" w:leader="dot" w:pos="9350"/>
            </w:tabs>
            <w:rPr>
              <w:rFonts w:ascii="Times New Roman" w:hAnsi="Times New Roman" w:cs="Times New Roman"/>
              <w:noProof/>
              <w:sz w:val="24"/>
              <w:szCs w:val="24"/>
              <w:lang w:eastAsia="en-US"/>
            </w:rPr>
          </w:pPr>
          <w:hyperlink w:anchor="_Toc371242681" w:history="1">
            <w:r w:rsidRPr="00D252C9">
              <w:rPr>
                <w:rStyle w:val="Hyperlink"/>
                <w:rFonts w:ascii="Times New Roman" w:hAnsi="Times New Roman" w:cs="Times New Roman"/>
                <w:noProof/>
                <w:sz w:val="24"/>
                <w:szCs w:val="24"/>
              </w:rPr>
              <w:t>Meet the Pledges</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_Toc371242681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8</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82" w:history="1">
            <w:r w:rsidRPr="00D252C9">
              <w:rPr>
                <w:rStyle w:val="Hyperlink"/>
                <w:rFonts w:ascii="Times New Roman" w:hAnsi="Times New Roman" w:cs="Times New Roman"/>
                <w:noProof/>
                <w:sz w:val="24"/>
                <w:szCs w:val="24"/>
              </w:rPr>
              <w:t>Lucas Barnes by Joe Kropiewnicki</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_Toc371242682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8</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83" w:history="1">
            <w:r w:rsidRPr="00D252C9">
              <w:rPr>
                <w:rStyle w:val="Hyperlink"/>
                <w:rFonts w:ascii="Times New Roman" w:hAnsi="Times New Roman" w:cs="Times New Roman"/>
                <w:noProof/>
                <w:sz w:val="24"/>
                <w:szCs w:val="24"/>
              </w:rPr>
              <w:t>Alex Harris by Ryan Wawrzaszek</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_Toc371242683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8</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84" w:history="1">
            <w:r w:rsidRPr="00D252C9">
              <w:rPr>
                <w:rStyle w:val="Hyperlink"/>
                <w:rFonts w:ascii="Times New Roman" w:hAnsi="Times New Roman" w:cs="Times New Roman"/>
                <w:noProof/>
                <w:sz w:val="24"/>
                <w:szCs w:val="24"/>
              </w:rPr>
              <w:t>Alari Maricq by Matt Rouhana</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_Toc371242684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9</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85" w:history="1">
            <w:r w:rsidRPr="00D252C9">
              <w:rPr>
                <w:rStyle w:val="Hyperlink"/>
                <w:rFonts w:ascii="Times New Roman" w:hAnsi="Times New Roman" w:cs="Times New Roman"/>
                <w:noProof/>
                <w:sz w:val="24"/>
                <w:szCs w:val="24"/>
              </w:rPr>
              <w:t>Joseph Sorenson by John Swets</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_Toc371242685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9</w:t>
            </w:r>
            <w:r w:rsidRPr="00D252C9">
              <w:rPr>
                <w:rFonts w:ascii="Times New Roman" w:hAnsi="Times New Roman" w:cs="Times New Roman"/>
                <w:noProof/>
                <w:webHidden/>
                <w:sz w:val="24"/>
                <w:szCs w:val="24"/>
              </w:rPr>
              <w:fldChar w:fldCharType="end"/>
            </w:r>
          </w:hyperlink>
        </w:p>
        <w:p w:rsidR="00D252C9" w:rsidRPr="00D252C9" w:rsidRDefault="00D252C9">
          <w:pPr>
            <w:pStyle w:val="TOC2"/>
            <w:tabs>
              <w:tab w:val="right" w:leader="dot" w:pos="9350"/>
            </w:tabs>
            <w:rPr>
              <w:rFonts w:ascii="Times New Roman" w:hAnsi="Times New Roman" w:cs="Times New Roman"/>
              <w:noProof/>
              <w:sz w:val="24"/>
              <w:szCs w:val="24"/>
              <w:lang w:eastAsia="en-US"/>
            </w:rPr>
          </w:pPr>
          <w:hyperlink w:anchor="_Toc371242686" w:history="1">
            <w:r w:rsidRPr="00D252C9">
              <w:rPr>
                <w:rStyle w:val="Hyperlink"/>
                <w:rFonts w:ascii="Times New Roman" w:hAnsi="Times New Roman" w:cs="Times New Roman"/>
                <w:noProof/>
                <w:sz w:val="24"/>
                <w:szCs w:val="24"/>
              </w:rPr>
              <w:t>Joe TenBroek by Colin Driscoll</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_Toc371242686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10</w:t>
            </w:r>
            <w:r w:rsidRPr="00D252C9">
              <w:rPr>
                <w:rFonts w:ascii="Times New Roman" w:hAnsi="Times New Roman" w:cs="Times New Roman"/>
                <w:noProof/>
                <w:webHidden/>
                <w:sz w:val="24"/>
                <w:szCs w:val="24"/>
              </w:rPr>
              <w:fldChar w:fldCharType="end"/>
            </w:r>
          </w:hyperlink>
        </w:p>
        <w:p w:rsidR="00D252C9" w:rsidRPr="00D252C9" w:rsidRDefault="00D252C9">
          <w:pPr>
            <w:pStyle w:val="TOC1"/>
            <w:tabs>
              <w:tab w:val="right" w:leader="dot" w:pos="9350"/>
            </w:tabs>
            <w:rPr>
              <w:rFonts w:ascii="Times New Roman" w:hAnsi="Times New Roman" w:cs="Times New Roman"/>
              <w:noProof/>
              <w:sz w:val="24"/>
              <w:szCs w:val="24"/>
              <w:lang w:eastAsia="en-US"/>
            </w:rPr>
          </w:pPr>
          <w:hyperlink w:anchor="_Toc371242687" w:history="1">
            <w:r w:rsidRPr="00D252C9">
              <w:rPr>
                <w:rStyle w:val="Hyperlink"/>
                <w:rFonts w:ascii="Times New Roman" w:hAnsi="Times New Roman" w:cs="Times New Roman"/>
                <w:noProof/>
                <w:sz w:val="24"/>
                <w:szCs w:val="24"/>
              </w:rPr>
              <w:t>The Active Members</w:t>
            </w:r>
            <w:r w:rsidRPr="00D252C9">
              <w:rPr>
                <w:rFonts w:ascii="Times New Roman" w:hAnsi="Times New Roman" w:cs="Times New Roman"/>
                <w:noProof/>
                <w:webHidden/>
                <w:sz w:val="24"/>
                <w:szCs w:val="24"/>
              </w:rPr>
              <w:tab/>
            </w:r>
            <w:r w:rsidRPr="00D252C9">
              <w:rPr>
                <w:rFonts w:ascii="Times New Roman" w:hAnsi="Times New Roman" w:cs="Times New Roman"/>
                <w:noProof/>
                <w:webHidden/>
                <w:sz w:val="24"/>
                <w:szCs w:val="24"/>
              </w:rPr>
              <w:fldChar w:fldCharType="begin"/>
            </w:r>
            <w:r w:rsidRPr="00D252C9">
              <w:rPr>
                <w:rFonts w:ascii="Times New Roman" w:hAnsi="Times New Roman" w:cs="Times New Roman"/>
                <w:noProof/>
                <w:webHidden/>
                <w:sz w:val="24"/>
                <w:szCs w:val="24"/>
              </w:rPr>
              <w:instrText xml:space="preserve"> PAGEREF _Toc371242687 \h </w:instrText>
            </w:r>
            <w:r w:rsidRPr="00D252C9">
              <w:rPr>
                <w:rFonts w:ascii="Times New Roman" w:hAnsi="Times New Roman" w:cs="Times New Roman"/>
                <w:noProof/>
                <w:webHidden/>
                <w:sz w:val="24"/>
                <w:szCs w:val="24"/>
              </w:rPr>
            </w:r>
            <w:r w:rsidRPr="00D252C9">
              <w:rPr>
                <w:rFonts w:ascii="Times New Roman" w:hAnsi="Times New Roman" w:cs="Times New Roman"/>
                <w:noProof/>
                <w:webHidden/>
                <w:sz w:val="24"/>
                <w:szCs w:val="24"/>
              </w:rPr>
              <w:fldChar w:fldCharType="separate"/>
            </w:r>
            <w:r w:rsidR="008A671E">
              <w:rPr>
                <w:rFonts w:ascii="Times New Roman" w:hAnsi="Times New Roman" w:cs="Times New Roman"/>
                <w:noProof/>
                <w:webHidden/>
                <w:sz w:val="24"/>
                <w:szCs w:val="24"/>
              </w:rPr>
              <w:t>11</w:t>
            </w:r>
            <w:r w:rsidRPr="00D252C9">
              <w:rPr>
                <w:rFonts w:ascii="Times New Roman" w:hAnsi="Times New Roman" w:cs="Times New Roman"/>
                <w:noProof/>
                <w:webHidden/>
                <w:sz w:val="24"/>
                <w:szCs w:val="24"/>
              </w:rPr>
              <w:fldChar w:fldCharType="end"/>
            </w:r>
          </w:hyperlink>
        </w:p>
        <w:p w:rsidR="003C3664" w:rsidRDefault="00C72507" w:rsidP="003C3664">
          <w:r w:rsidRPr="00D252C9">
            <w:rPr>
              <w:b/>
              <w:bCs/>
              <w:noProof/>
            </w:rPr>
            <w:fldChar w:fldCharType="end"/>
          </w:r>
        </w:p>
      </w:sdtContent>
    </w:sdt>
    <w:p w:rsidR="003C3664" w:rsidRDefault="003C3664">
      <w:r>
        <w:br w:type="page"/>
      </w:r>
    </w:p>
    <w:p w:rsidR="003C3664" w:rsidRPr="00ED5867" w:rsidRDefault="003C3664" w:rsidP="00ED5867">
      <w:pPr>
        <w:pStyle w:val="Heading1"/>
        <w:spacing w:before="0"/>
        <w:jc w:val="center"/>
        <w:rPr>
          <w:rFonts w:ascii="Biondi" w:hAnsi="Biondi"/>
          <w:color w:val="1F497D" w:themeColor="text2"/>
        </w:rPr>
      </w:pPr>
      <w:bookmarkStart w:id="1" w:name="_Toc371242670"/>
      <w:r w:rsidRPr="00ED5867">
        <w:rPr>
          <w:rFonts w:ascii="Biondi" w:hAnsi="Biondi"/>
          <w:color w:val="1F497D" w:themeColor="text2"/>
          <w:sz w:val="32"/>
          <w:szCs w:val="32"/>
        </w:rPr>
        <w:lastRenderedPageBreak/>
        <w:t>Announcements</w:t>
      </w:r>
      <w:bookmarkEnd w:id="1"/>
    </w:p>
    <w:p w:rsidR="003C3664" w:rsidRDefault="003C3664" w:rsidP="003C3664">
      <w:pPr>
        <w:jc w:val="both"/>
      </w:pPr>
      <w:r>
        <w:rPr>
          <w:b/>
          <w:noProof/>
          <w:sz w:val="32"/>
          <w:szCs w:val="32"/>
        </w:rPr>
        <mc:AlternateContent>
          <mc:Choice Requires="wps">
            <w:drawing>
              <wp:anchor distT="0" distB="0" distL="114300" distR="114300" simplePos="0" relativeHeight="251666432" behindDoc="0" locked="0" layoutInCell="1" allowOverlap="1" wp14:anchorId="0755D11D" wp14:editId="02440694">
                <wp:simplePos x="0" y="0"/>
                <wp:positionH relativeFrom="column">
                  <wp:align>center</wp:align>
                </wp:positionH>
                <wp:positionV relativeFrom="paragraph">
                  <wp:posOffset>33020</wp:posOffset>
                </wp:positionV>
                <wp:extent cx="5943600" cy="0"/>
                <wp:effectExtent l="0" t="19050" r="0" b="19050"/>
                <wp:wrapNone/>
                <wp:docPr id="5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6pt" to="46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4Y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" strokecolor="maroon" strokeweight="2.5pt"/>
            </w:pict>
          </mc:Fallback>
        </mc:AlternateContent>
      </w:r>
    </w:p>
    <w:p w:rsidR="003C3664" w:rsidRDefault="003C3664" w:rsidP="003C3664">
      <w:pPr>
        <w:jc w:val="both"/>
      </w:pPr>
    </w:p>
    <w:p w:rsidR="003C3664" w:rsidRPr="00ED5867" w:rsidRDefault="003C3664" w:rsidP="00ED5867">
      <w:pPr>
        <w:pStyle w:val="Heading2"/>
        <w:spacing w:before="0"/>
        <w:jc w:val="center"/>
        <w:rPr>
          <w:rFonts w:ascii="Times New Roman" w:hAnsi="Times New Roman" w:cs="Times New Roman"/>
          <w:color w:val="auto"/>
          <w:sz w:val="28"/>
          <w:szCs w:val="28"/>
        </w:rPr>
      </w:pPr>
      <w:bookmarkStart w:id="2" w:name="_Toc371242671"/>
      <w:r w:rsidRPr="00ED5867">
        <w:rPr>
          <w:rFonts w:ascii="Times New Roman" w:hAnsi="Times New Roman" w:cs="Times New Roman"/>
          <w:color w:val="auto"/>
          <w:sz w:val="28"/>
          <w:szCs w:val="28"/>
        </w:rPr>
        <w:t>A Word about our Website</w:t>
      </w:r>
      <w:bookmarkEnd w:id="2"/>
    </w:p>
    <w:p w:rsidR="003C3664" w:rsidRPr="00ED5867" w:rsidRDefault="003C3664" w:rsidP="00ED5867">
      <w:pPr>
        <w:pStyle w:val="Heading2"/>
        <w:spacing w:before="0"/>
        <w:jc w:val="center"/>
        <w:rPr>
          <w:rFonts w:ascii="Times New Roman" w:hAnsi="Times New Roman" w:cs="Times New Roman"/>
          <w:color w:val="auto"/>
        </w:rPr>
      </w:pPr>
    </w:p>
    <w:p w:rsidR="003C3664" w:rsidRDefault="003C3664" w:rsidP="00250D6D">
      <w:pPr>
        <w:tabs>
          <w:tab w:val="right" w:pos="9360"/>
        </w:tabs>
      </w:pPr>
      <w:r>
        <w:t>Please, visit our website!</w:t>
      </w:r>
      <w:r w:rsidR="00711302">
        <w:t xml:space="preserve"> This is a great way to stay up to date on the current happenings and fraternity activities. </w:t>
      </w:r>
      <w:r>
        <w:t>It’s also a great tool for recruiting new members.</w:t>
      </w:r>
      <w:r w:rsidR="00711302">
        <w:t xml:space="preserve"> </w:t>
      </w:r>
      <w:r>
        <w:t>Updates are coming soon.</w:t>
      </w:r>
    </w:p>
    <w:p w:rsidR="00830842" w:rsidRDefault="00830842" w:rsidP="00250D6D">
      <w:pPr>
        <w:tabs>
          <w:tab w:val="right" w:pos="9360"/>
        </w:tabs>
      </w:pPr>
    </w:p>
    <w:p w:rsidR="00830842" w:rsidRDefault="00830842" w:rsidP="00250D6D">
      <w:pPr>
        <w:tabs>
          <w:tab w:val="right" w:pos="9360"/>
        </w:tabs>
      </w:pPr>
      <w:r>
        <w:t>If you know of any young men who might be interested in Phi Alpha Kappa, please share our website with them!</w:t>
      </w:r>
    </w:p>
    <w:p w:rsidR="00250D6D" w:rsidRDefault="00250D6D" w:rsidP="00250D6D">
      <w:pPr>
        <w:tabs>
          <w:tab w:val="right" w:pos="9360"/>
        </w:tabs>
      </w:pPr>
    </w:p>
    <w:p w:rsidR="00250D6D" w:rsidRPr="00250D6D" w:rsidRDefault="00250D6D" w:rsidP="00250D6D">
      <w:pPr>
        <w:tabs>
          <w:tab w:val="right" w:pos="9360"/>
        </w:tabs>
        <w:jc w:val="center"/>
        <w:rPr>
          <w:b/>
          <w:sz w:val="32"/>
          <w:szCs w:val="28"/>
        </w:rPr>
      </w:pPr>
      <w:hyperlink r:id="rId15" w:history="1">
        <w:r w:rsidRPr="00250D6D">
          <w:rPr>
            <w:rStyle w:val="Hyperlink"/>
            <w:b/>
            <w:sz w:val="32"/>
            <w:szCs w:val="28"/>
          </w:rPr>
          <w:t>www.phialphakappa.com</w:t>
        </w:r>
      </w:hyperlink>
    </w:p>
    <w:p w:rsidR="00250D6D" w:rsidRDefault="00250D6D" w:rsidP="00250D6D">
      <w:pPr>
        <w:tabs>
          <w:tab w:val="right" w:pos="9360"/>
        </w:tabs>
        <w:jc w:val="center"/>
      </w:pPr>
    </w:p>
    <w:p w:rsidR="00B1073D" w:rsidRDefault="00711302" w:rsidP="00250D6D">
      <w:pPr>
        <w:tabs>
          <w:tab w:val="right" w:pos="9360"/>
        </w:tabs>
        <w:jc w:val="both"/>
        <w:sectPr w:rsidR="00B1073D" w:rsidSect="004C3691">
          <w:pgSz w:w="12240" w:h="15840"/>
          <w:pgMar w:top="1440" w:right="1440" w:bottom="1440" w:left="1440" w:header="720" w:footer="720" w:gutter="0"/>
          <w:cols w:space="720"/>
          <w:docGrid w:linePitch="360"/>
        </w:sectPr>
      </w:pPr>
      <w:r>
        <w:t>.</w:t>
      </w:r>
    </w:p>
    <w:p w:rsidR="009734E0" w:rsidRPr="003C3664" w:rsidRDefault="009734E0" w:rsidP="0081561B">
      <w:pPr>
        <w:pStyle w:val="Heading1"/>
        <w:spacing w:before="0"/>
        <w:jc w:val="center"/>
        <w:rPr>
          <w:rFonts w:ascii="Biondi" w:hAnsi="Biondi"/>
          <w:color w:val="1F497D" w:themeColor="text2"/>
          <w:sz w:val="32"/>
          <w:szCs w:val="32"/>
        </w:rPr>
      </w:pPr>
      <w:bookmarkStart w:id="3" w:name="_Toc371242672"/>
      <w:r w:rsidRPr="003C3664">
        <w:rPr>
          <w:rFonts w:ascii="Biondi" w:hAnsi="Biondi"/>
          <w:color w:val="1F497D" w:themeColor="text2"/>
          <w:sz w:val="32"/>
          <w:szCs w:val="32"/>
        </w:rPr>
        <w:lastRenderedPageBreak/>
        <w:t>Officer Reports</w:t>
      </w:r>
      <w:bookmarkEnd w:id="3"/>
    </w:p>
    <w:p w:rsidR="009734E0" w:rsidRDefault="007058A4" w:rsidP="009734E0">
      <w:pPr>
        <w:jc w:val="both"/>
      </w:pPr>
      <w:r>
        <w:rPr>
          <w:b/>
          <w:noProof/>
          <w:sz w:val="32"/>
          <w:szCs w:val="32"/>
        </w:rPr>
        <mc:AlternateContent>
          <mc:Choice Requires="wps">
            <w:drawing>
              <wp:anchor distT="0" distB="0" distL="114300" distR="114300" simplePos="0" relativeHeight="251656192" behindDoc="0" locked="0" layoutInCell="1" allowOverlap="1" wp14:anchorId="3C595065" wp14:editId="496DF561">
                <wp:simplePos x="0" y="0"/>
                <wp:positionH relativeFrom="column">
                  <wp:align>center</wp:align>
                </wp:positionH>
                <wp:positionV relativeFrom="paragraph">
                  <wp:posOffset>65405</wp:posOffset>
                </wp:positionV>
                <wp:extent cx="5943600" cy="0"/>
                <wp:effectExtent l="0" t="19050" r="0" b="19050"/>
                <wp:wrapNone/>
                <wp:docPr id="3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5.15pt" to="46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tFQIAACs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" strokecolor="maroon" strokeweight="2.5pt"/>
            </w:pict>
          </mc:Fallback>
        </mc:AlternateContent>
      </w:r>
    </w:p>
    <w:p w:rsidR="009734E0" w:rsidRDefault="009734E0" w:rsidP="009734E0">
      <w:pPr>
        <w:jc w:val="both"/>
        <w:sectPr w:rsidR="009734E0" w:rsidSect="004C3691">
          <w:pgSz w:w="12240" w:h="15840"/>
          <w:pgMar w:top="1440" w:right="1440" w:bottom="1440" w:left="1440" w:header="720" w:footer="720" w:gutter="0"/>
          <w:cols w:space="720"/>
          <w:docGrid w:linePitch="360"/>
        </w:sectPr>
      </w:pPr>
    </w:p>
    <w:p w:rsidR="009734E0" w:rsidRDefault="009734E0" w:rsidP="009734E0">
      <w:pPr>
        <w:jc w:val="both"/>
      </w:pPr>
    </w:p>
    <w:p w:rsidR="00225854" w:rsidRDefault="00225854" w:rsidP="009734E0">
      <w:pPr>
        <w:jc w:val="center"/>
        <w:rPr>
          <w:b/>
          <w:sz w:val="28"/>
        </w:rPr>
        <w:sectPr w:rsidR="00225854" w:rsidSect="004C3691">
          <w:type w:val="continuous"/>
          <w:pgSz w:w="12240" w:h="15840"/>
          <w:pgMar w:top="1440" w:right="1440" w:bottom="1440" w:left="1440" w:header="720" w:footer="720" w:gutter="0"/>
          <w:cols w:num="2" w:space="720"/>
          <w:docGrid w:linePitch="360"/>
        </w:sectPr>
      </w:pPr>
    </w:p>
    <w:p w:rsidR="009734E0" w:rsidRPr="00213152" w:rsidRDefault="009734E0" w:rsidP="001A372D">
      <w:pPr>
        <w:pStyle w:val="Heading2"/>
        <w:spacing w:before="0"/>
        <w:jc w:val="center"/>
        <w:rPr>
          <w:rFonts w:ascii="Times New Roman" w:hAnsi="Times New Roman" w:cs="Times New Roman"/>
          <w:color w:val="auto"/>
          <w:sz w:val="28"/>
          <w:szCs w:val="28"/>
        </w:rPr>
      </w:pPr>
      <w:bookmarkStart w:id="4" w:name="_Toc371242673"/>
      <w:r w:rsidRPr="00213152">
        <w:rPr>
          <w:rFonts w:ascii="Times New Roman" w:hAnsi="Times New Roman" w:cs="Times New Roman"/>
          <w:color w:val="auto"/>
          <w:sz w:val="28"/>
          <w:szCs w:val="28"/>
        </w:rPr>
        <w:lastRenderedPageBreak/>
        <w:t>Vice President Report</w:t>
      </w:r>
      <w:bookmarkEnd w:id="4"/>
    </w:p>
    <w:p w:rsidR="009734E0" w:rsidRPr="009734E0" w:rsidRDefault="009734E0" w:rsidP="001A372D"/>
    <w:p w:rsidR="00ED0DA0" w:rsidRDefault="00ED0DA0" w:rsidP="001A372D">
      <w:r>
        <w:t xml:space="preserve">Summer recruiting resulted in seven new pledges – A graduate student from Calvin, a medical student from Calvin, two in-house freshmen, one in-house sophomore, and two out-of-house freshmen.  It is encouraging that almost all of these pledges plan to be here for three or more years.  Unfortunately, we had two de-pledge in the first month, and another very recently, but we did manage to pick up another out-of-house freshman.  As of right now, we have five pledges.  We are trying to increase our influence on campus through flyers and through really pushing the Halloween party this year (it is convenient when the Vice President is also the Social Chair).  </w:t>
      </w:r>
    </w:p>
    <w:p w:rsidR="00ED0DA0" w:rsidRDefault="00ED0DA0" w:rsidP="001A372D"/>
    <w:p w:rsidR="009734E0" w:rsidRPr="009734E0" w:rsidRDefault="00ED0DA0" w:rsidP="001A372D">
      <w:r>
        <w:t>Counting the three de-pledges, we have nine boarders in the house.  This is partly due to losing thirteen members this past spring to graduation.  A larger-than-normal pledge class for 2014-2015 is crucial to keep our membership numbers high.  Twelve to fifteen pledges would be ideal.  We hope that through standard word-of-mouth, the Halloween Party, and other advertising around ca</w:t>
      </w:r>
      <w:r w:rsidR="00D97D75">
        <w:t>mpus we can achieve this target.</w:t>
      </w:r>
    </w:p>
    <w:p w:rsidR="009734E0" w:rsidRDefault="009734E0" w:rsidP="001A372D"/>
    <w:p w:rsidR="00ED0DA0" w:rsidRPr="009734E0" w:rsidRDefault="00ED0DA0" w:rsidP="001A372D"/>
    <w:p w:rsidR="00ED0DA0" w:rsidRDefault="00213DE0" w:rsidP="001A372D">
      <w:r>
        <w:t>Joe</w:t>
      </w:r>
      <w:r w:rsidR="00ED0DA0" w:rsidRPr="00ED0DA0">
        <w:t xml:space="preserve"> </w:t>
      </w:r>
      <w:proofErr w:type="spellStart"/>
      <w:r w:rsidR="00ED0DA0" w:rsidRPr="00ED0DA0">
        <w:t>Kropiewnicki</w:t>
      </w:r>
      <w:proofErr w:type="spellEnd"/>
      <w:r w:rsidR="00ED0DA0">
        <w:t>, Vice President</w:t>
      </w:r>
    </w:p>
    <w:p w:rsidR="00ED0DA0" w:rsidRDefault="00ED0DA0" w:rsidP="001A372D">
      <w:hyperlink r:id="rId16" w:history="1">
        <w:r w:rsidRPr="00E418F7">
          <w:rPr>
            <w:rStyle w:val="Hyperlink"/>
          </w:rPr>
          <w:t>vp@phialphakappa.com</w:t>
        </w:r>
      </w:hyperlink>
      <w:r>
        <w:t xml:space="preserve"> </w:t>
      </w:r>
    </w:p>
    <w:p w:rsidR="00225854" w:rsidRDefault="00225854" w:rsidP="001A372D">
      <w:r>
        <w:br w:type="page"/>
      </w:r>
    </w:p>
    <w:p w:rsidR="00225854" w:rsidRDefault="00225854" w:rsidP="001A372D">
      <w:pPr>
        <w:jc w:val="both"/>
        <w:sectPr w:rsidR="00225854" w:rsidSect="00225854">
          <w:type w:val="continuous"/>
          <w:pgSz w:w="12240" w:h="15840"/>
          <w:pgMar w:top="1440" w:right="1440" w:bottom="1440" w:left="1440" w:header="720" w:footer="720" w:gutter="0"/>
          <w:cols w:space="720"/>
          <w:docGrid w:linePitch="360"/>
        </w:sectPr>
      </w:pPr>
    </w:p>
    <w:p w:rsidR="0074047E" w:rsidRPr="00213152" w:rsidRDefault="0074047E" w:rsidP="001A372D">
      <w:pPr>
        <w:pStyle w:val="Heading2"/>
        <w:spacing w:before="0"/>
        <w:jc w:val="center"/>
        <w:rPr>
          <w:rFonts w:ascii="Times New Roman" w:hAnsi="Times New Roman" w:cs="Times New Roman"/>
          <w:color w:val="auto"/>
          <w:sz w:val="28"/>
        </w:rPr>
      </w:pPr>
      <w:bookmarkStart w:id="5" w:name="_Toc371242674"/>
      <w:r w:rsidRPr="00213152">
        <w:rPr>
          <w:rFonts w:ascii="Times New Roman" w:hAnsi="Times New Roman" w:cs="Times New Roman"/>
          <w:color w:val="auto"/>
          <w:sz w:val="28"/>
        </w:rPr>
        <w:lastRenderedPageBreak/>
        <w:t>Business Manager Report</w:t>
      </w:r>
      <w:bookmarkEnd w:id="5"/>
    </w:p>
    <w:p w:rsidR="00A7562C" w:rsidRDefault="00A7562C" w:rsidP="001A372D"/>
    <w:p w:rsidR="00DB4149" w:rsidRDefault="00DB4149" w:rsidP="001A372D">
      <w:pPr>
        <w:jc w:val="both"/>
      </w:pPr>
      <w:r>
        <w:t>This is my first year as Business Manager at Phi Alpha Kappa. The new school year has started, and Phi Alpha Kappa is in good financial shape. We are one resident under capaci</w:t>
      </w:r>
      <w:r w:rsidR="006F2966">
        <w:t>ty this year, with 17 actives, 4 pledges and 9</w:t>
      </w:r>
      <w:r>
        <w:t xml:space="preserve"> boarders living in the house, so we should remain in good financial standing all year. By cutting down on unnecessary spending and focusing on repairs and improvements to the house, we will improve life in the house while maintaining a reasonable budget.</w:t>
      </w:r>
    </w:p>
    <w:p w:rsidR="00DB4149" w:rsidRDefault="00DB4149" w:rsidP="001A372D">
      <w:pPr>
        <w:jc w:val="both"/>
      </w:pPr>
    </w:p>
    <w:p w:rsidR="00DB4149" w:rsidRDefault="00DB4149" w:rsidP="001A372D">
      <w:pPr>
        <w:jc w:val="both"/>
      </w:pPr>
    </w:p>
    <w:p w:rsidR="00DB4149" w:rsidRDefault="00DB4149" w:rsidP="001A372D">
      <w:pPr>
        <w:jc w:val="both"/>
      </w:pPr>
      <w:r>
        <w:t>Ryan Wawrzaszek, Business Manager</w:t>
      </w:r>
    </w:p>
    <w:p w:rsidR="003E0DC9" w:rsidRPr="001A372D" w:rsidRDefault="00DB4149" w:rsidP="001A372D">
      <w:pPr>
        <w:jc w:val="both"/>
      </w:pPr>
      <w:hyperlink r:id="rId17" w:history="1">
        <w:r w:rsidRPr="00E418F7">
          <w:rPr>
            <w:rStyle w:val="Hyperlink"/>
          </w:rPr>
          <w:t>business@phialphakappa.com</w:t>
        </w:r>
      </w:hyperlink>
      <w:r>
        <w:t xml:space="preserve"> </w:t>
      </w:r>
    </w:p>
    <w:p w:rsidR="00ED0DA0" w:rsidRPr="001A372D" w:rsidRDefault="00ED0DA0" w:rsidP="001A372D">
      <w:pPr>
        <w:jc w:val="both"/>
      </w:pPr>
    </w:p>
    <w:p w:rsidR="00ED0DA0" w:rsidRPr="001A372D" w:rsidRDefault="00ED0DA0" w:rsidP="001A372D">
      <w:pPr>
        <w:jc w:val="both"/>
      </w:pPr>
    </w:p>
    <w:p w:rsidR="00587D6D" w:rsidRPr="00213152" w:rsidRDefault="00587D6D" w:rsidP="001A372D">
      <w:pPr>
        <w:pStyle w:val="Heading2"/>
        <w:spacing w:before="0"/>
        <w:jc w:val="center"/>
        <w:rPr>
          <w:rFonts w:ascii="Times New Roman" w:hAnsi="Times New Roman" w:cs="Times New Roman"/>
          <w:color w:val="auto"/>
          <w:sz w:val="28"/>
        </w:rPr>
      </w:pPr>
      <w:bookmarkStart w:id="6" w:name="_Toc371242675"/>
      <w:r w:rsidRPr="00213152">
        <w:rPr>
          <w:rFonts w:ascii="Times New Roman" w:hAnsi="Times New Roman" w:cs="Times New Roman"/>
          <w:color w:val="auto"/>
          <w:sz w:val="28"/>
        </w:rPr>
        <w:t>Sergeant-At-Arms Report</w:t>
      </w:r>
      <w:bookmarkEnd w:id="6"/>
    </w:p>
    <w:p w:rsidR="00587D6D" w:rsidRPr="00587D6D" w:rsidRDefault="00587D6D" w:rsidP="001A372D">
      <w:pPr>
        <w:jc w:val="both"/>
      </w:pPr>
    </w:p>
    <w:p w:rsidR="007416E9" w:rsidRDefault="00DB4149" w:rsidP="001A372D">
      <w:pPr>
        <w:jc w:val="both"/>
      </w:pPr>
      <w:r w:rsidRPr="00DB4149">
        <w:t>I am pleased to see a strong interest in the up keeping of Phi Alpha Kappa.   The house remains in great condition due to the active roles of the members.  No major maintenance has been necessary throughout the semester.  However, one necessary action is to fix the water damage in the mail room.  Work day is planned for October 26 where only minor maintenance will be performed.  A house inspection was performed on October 4 and almost everything was passed.  The remaining items will be closed as a work day project.  I look forward</w:t>
      </w:r>
      <w:r>
        <w:t xml:space="preserve"> to a great year at the house.</w:t>
      </w:r>
    </w:p>
    <w:p w:rsidR="00DB4149" w:rsidRDefault="00DB4149" w:rsidP="001A372D">
      <w:pPr>
        <w:jc w:val="both"/>
      </w:pPr>
    </w:p>
    <w:p w:rsidR="00DB4149" w:rsidRDefault="00DB4149" w:rsidP="001A372D">
      <w:pPr>
        <w:jc w:val="both"/>
      </w:pPr>
    </w:p>
    <w:p w:rsidR="00DB4149" w:rsidRDefault="00DB4149" w:rsidP="001A372D">
      <w:pPr>
        <w:jc w:val="both"/>
      </w:pPr>
      <w:r>
        <w:t xml:space="preserve">Kevin </w:t>
      </w:r>
      <w:proofErr w:type="spellStart"/>
      <w:r>
        <w:t>Egedy</w:t>
      </w:r>
      <w:proofErr w:type="spellEnd"/>
      <w:r w:rsidR="00E553A6">
        <w:t>, Sergeant</w:t>
      </w:r>
    </w:p>
    <w:p w:rsidR="00DB4149" w:rsidRDefault="00DB4149" w:rsidP="001A372D">
      <w:pPr>
        <w:jc w:val="both"/>
      </w:pPr>
      <w:hyperlink r:id="rId18" w:history="1">
        <w:r w:rsidRPr="00E418F7">
          <w:rPr>
            <w:rStyle w:val="Hyperlink"/>
          </w:rPr>
          <w:t>sergeant@phialphakappa.com</w:t>
        </w:r>
      </w:hyperlink>
      <w:r>
        <w:t xml:space="preserve"> </w:t>
      </w:r>
    </w:p>
    <w:p w:rsidR="00CD0514" w:rsidRPr="001A372D" w:rsidRDefault="00CD0514" w:rsidP="001A372D">
      <w:pPr>
        <w:jc w:val="both"/>
      </w:pPr>
    </w:p>
    <w:p w:rsidR="001A372D" w:rsidRDefault="001A372D" w:rsidP="001A372D"/>
    <w:p w:rsidR="001A372D" w:rsidRDefault="001A372D" w:rsidP="001A372D"/>
    <w:p w:rsidR="001A372D" w:rsidRDefault="001A372D" w:rsidP="001A372D"/>
    <w:p w:rsidR="001A372D" w:rsidRPr="001A372D" w:rsidRDefault="001A372D" w:rsidP="001A372D"/>
    <w:p w:rsidR="0074047E" w:rsidRPr="001A372D" w:rsidRDefault="0074047E" w:rsidP="001A372D">
      <w:pPr>
        <w:pStyle w:val="Heading2"/>
        <w:spacing w:before="0"/>
        <w:jc w:val="center"/>
        <w:rPr>
          <w:rFonts w:ascii="Times New Roman" w:hAnsi="Times New Roman" w:cs="Times New Roman"/>
          <w:color w:val="auto"/>
          <w:sz w:val="28"/>
          <w:szCs w:val="28"/>
        </w:rPr>
      </w:pPr>
      <w:bookmarkStart w:id="7" w:name="_Toc371242676"/>
      <w:r w:rsidRPr="001A372D">
        <w:rPr>
          <w:rFonts w:ascii="Times New Roman" w:hAnsi="Times New Roman" w:cs="Times New Roman"/>
          <w:color w:val="auto"/>
          <w:sz w:val="28"/>
          <w:szCs w:val="28"/>
        </w:rPr>
        <w:lastRenderedPageBreak/>
        <w:t>Steward Report</w:t>
      </w:r>
      <w:bookmarkEnd w:id="7"/>
    </w:p>
    <w:p w:rsidR="0074047E" w:rsidRPr="001A372D" w:rsidRDefault="0074047E" w:rsidP="00CC752D">
      <w:pPr>
        <w:jc w:val="both"/>
      </w:pPr>
    </w:p>
    <w:p w:rsidR="006F2966" w:rsidRPr="001A372D" w:rsidRDefault="006F2966" w:rsidP="00CC752D">
      <w:pPr>
        <w:jc w:val="both"/>
      </w:pPr>
      <w:r w:rsidRPr="001A372D">
        <w:t xml:space="preserve">Ahoy fellow fraternal friends from ΦAK. We now find ourselves faced with a freshly fallen year, and the fraternity dining room continues to function as a fortress of fellowship and </w:t>
      </w:r>
      <w:proofErr w:type="spellStart"/>
      <w:r w:rsidRPr="001A372D">
        <w:t>fratitude</w:t>
      </w:r>
      <w:proofErr w:type="spellEnd"/>
      <w:r w:rsidRPr="001A372D">
        <w:t xml:space="preserve"> amongst members of the fraternity. Our chef, Amy, and I have remained the faithful faculty of our fine kitchen, providing fraternal affiliates with a variety of first-rate feasts, for every function from Fridays to Fiestas.</w:t>
      </w:r>
    </w:p>
    <w:p w:rsidR="006F2966" w:rsidRPr="001A372D" w:rsidRDefault="006F2966" w:rsidP="00CC752D">
      <w:pPr>
        <w:jc w:val="both"/>
      </w:pPr>
    </w:p>
    <w:p w:rsidR="006F2966" w:rsidRPr="001A372D" w:rsidRDefault="006F2966" w:rsidP="00CC752D">
      <w:pPr>
        <w:jc w:val="both"/>
      </w:pPr>
      <w:r w:rsidRPr="001A372D">
        <w:t>With ten less than forty fellows found under one roof, (though far fewer are affiliates of the organization), it would be fallacious to figure that one would find our kitchen in a frightening form. In fact, as one might foresee, our kitchen is frequently found in fantastic shape, due to the fabulous efforts of our combined forces.</w:t>
      </w:r>
    </w:p>
    <w:p w:rsidR="006F2966" w:rsidRPr="001A372D" w:rsidRDefault="006F2966" w:rsidP="00CC752D">
      <w:pPr>
        <w:jc w:val="both"/>
      </w:pPr>
    </w:p>
    <w:p w:rsidR="006F2966" w:rsidRPr="001A372D" w:rsidRDefault="006F2966" w:rsidP="00CC752D">
      <w:pPr>
        <w:jc w:val="both"/>
      </w:pPr>
      <w:r w:rsidRPr="001A372D">
        <w:t>As the year is still fresh, I still have a flowering of unsullied developments and reforms planned for the feasting quarters. I am forever and for all time seeking new ideas to manifest into a physical form for our brotherhood to enjoy. I am fervent to ascertain what this fraternal phylogeny is fit to achieve in the final months following the first two of this Fall Semester.</w:t>
      </w:r>
    </w:p>
    <w:p w:rsidR="006F2966" w:rsidRPr="001A372D" w:rsidRDefault="006F2966" w:rsidP="00CC752D">
      <w:pPr>
        <w:jc w:val="both"/>
      </w:pPr>
    </w:p>
    <w:p w:rsidR="006F2966" w:rsidRPr="001A372D" w:rsidRDefault="006F2966" w:rsidP="001A372D"/>
    <w:p w:rsidR="006F2966" w:rsidRPr="001A372D" w:rsidRDefault="006F2966" w:rsidP="001A372D">
      <w:r w:rsidRPr="001A372D">
        <w:t xml:space="preserve">Joel </w:t>
      </w:r>
      <w:proofErr w:type="spellStart"/>
      <w:r w:rsidRPr="001A372D">
        <w:t>Koper</w:t>
      </w:r>
      <w:proofErr w:type="spellEnd"/>
      <w:r w:rsidRPr="001A372D">
        <w:t>, Steward</w:t>
      </w:r>
    </w:p>
    <w:p w:rsidR="00771E53" w:rsidRPr="001A372D" w:rsidRDefault="006F2966" w:rsidP="001A372D">
      <w:hyperlink r:id="rId19" w:history="1">
        <w:r w:rsidRPr="001A372D">
          <w:rPr>
            <w:rStyle w:val="Hyperlink"/>
          </w:rPr>
          <w:t>steward@phialphakappa.com</w:t>
        </w:r>
      </w:hyperlink>
    </w:p>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6F2966" w:rsidRPr="001A372D" w:rsidRDefault="006F2966" w:rsidP="001A372D"/>
    <w:p w:rsidR="0074047E" w:rsidRPr="001A372D" w:rsidRDefault="0074047E" w:rsidP="001A372D">
      <w:pPr>
        <w:pStyle w:val="Heading2"/>
        <w:jc w:val="center"/>
        <w:rPr>
          <w:rFonts w:ascii="Times New Roman" w:hAnsi="Times New Roman" w:cs="Times New Roman"/>
          <w:color w:val="auto"/>
          <w:sz w:val="28"/>
        </w:rPr>
      </w:pPr>
      <w:bookmarkStart w:id="8" w:name="_Toc371242677"/>
      <w:r w:rsidRPr="001A372D">
        <w:rPr>
          <w:rFonts w:ascii="Times New Roman" w:hAnsi="Times New Roman" w:cs="Times New Roman"/>
          <w:color w:val="auto"/>
          <w:sz w:val="28"/>
        </w:rPr>
        <w:lastRenderedPageBreak/>
        <w:t>Social Chairman Report</w:t>
      </w:r>
      <w:bookmarkEnd w:id="8"/>
    </w:p>
    <w:p w:rsidR="0074047E" w:rsidRDefault="0074047E" w:rsidP="0074047E">
      <w:pPr>
        <w:jc w:val="center"/>
        <w:rPr>
          <w:b/>
        </w:rPr>
      </w:pPr>
    </w:p>
    <w:p w:rsidR="00CC752D" w:rsidRDefault="00CC752D" w:rsidP="00CC752D">
      <w:pPr>
        <w:jc w:val="both"/>
      </w:pPr>
      <w:r>
        <w:t xml:space="preserve">We have had a fun semester so far.  We took a trip to a Tigers game earlier in September and have had fun tailgating and watching away football games.  Upcoming we have our annual </w:t>
      </w:r>
      <w:proofErr w:type="spellStart"/>
      <w:r>
        <w:t>Whirlyball</w:t>
      </w:r>
      <w:proofErr w:type="spellEnd"/>
      <w:r>
        <w:t xml:space="preserve"> game, which is always a favorite.   The Halloween party is approaching as well.  This year we are trying to restore the Halloween party to its former glory.  We will be advertising heavily around campus, especially to Christian groups such as New Life and CRU.  The goal is to really put in some effort and make the party successful and well attended in order to attract new pledges to the house.</w:t>
      </w:r>
    </w:p>
    <w:p w:rsidR="00CC752D" w:rsidRDefault="00CC752D" w:rsidP="00CC752D">
      <w:pPr>
        <w:jc w:val="both"/>
      </w:pPr>
    </w:p>
    <w:p w:rsidR="0074047E" w:rsidRDefault="00CC752D" w:rsidP="00CC752D">
      <w:pPr>
        <w:jc w:val="both"/>
      </w:pPr>
      <w:r>
        <w:t xml:space="preserve">Further down the semester we will be chucking dodge balls at each other while jumping on trampolines at </w:t>
      </w:r>
      <w:proofErr w:type="spellStart"/>
      <w:r>
        <w:t>SkyZone</w:t>
      </w:r>
      <w:proofErr w:type="spellEnd"/>
      <w:r>
        <w:t xml:space="preserve"> Trampoline Park.  We plan to do that near finals in order to vent some stress and release some endorphins.   Various smaller events will be mixed in throughout the semester, until we conclude with our Christmas party.  Hopefully more of us can get dates this year (last year was pretty pathetic).</w:t>
      </w:r>
    </w:p>
    <w:p w:rsidR="00CC752D" w:rsidRDefault="00CC752D" w:rsidP="00CC752D"/>
    <w:p w:rsidR="00CC752D" w:rsidRDefault="00CC752D" w:rsidP="00CC752D"/>
    <w:p w:rsidR="0074047E" w:rsidRDefault="00CC752D" w:rsidP="0074047E">
      <w:r>
        <w:t>Joe</w:t>
      </w:r>
      <w:r w:rsidRPr="00ED0DA0">
        <w:t xml:space="preserve"> </w:t>
      </w:r>
      <w:proofErr w:type="spellStart"/>
      <w:r w:rsidRPr="00ED0DA0">
        <w:t>Kropiewnicki</w:t>
      </w:r>
      <w:proofErr w:type="spellEnd"/>
      <w:r w:rsidR="00771E53">
        <w:t>, Social Chairman</w:t>
      </w:r>
    </w:p>
    <w:p w:rsidR="001A33E6" w:rsidRDefault="00B31233" w:rsidP="0074047E">
      <w:hyperlink r:id="rId20" w:history="1">
        <w:r w:rsidRPr="00E418F7">
          <w:rPr>
            <w:rStyle w:val="Hyperlink"/>
          </w:rPr>
          <w:t>social@phialphakappa.com</w:t>
        </w:r>
      </w:hyperlink>
      <w:r>
        <w:t xml:space="preserve"> </w:t>
      </w:r>
    </w:p>
    <w:p w:rsidR="0074047E" w:rsidRDefault="0074047E"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771E53" w:rsidRPr="001A372D" w:rsidRDefault="00771E53" w:rsidP="001A372D">
      <w:pPr>
        <w:pStyle w:val="Heading2"/>
        <w:spacing w:before="0"/>
        <w:jc w:val="center"/>
        <w:rPr>
          <w:rFonts w:ascii="Times New Roman" w:hAnsi="Times New Roman" w:cs="Times New Roman"/>
          <w:color w:val="auto"/>
          <w:sz w:val="28"/>
        </w:rPr>
      </w:pPr>
      <w:bookmarkStart w:id="9" w:name="_Toc371242678"/>
      <w:r w:rsidRPr="001A372D">
        <w:rPr>
          <w:rFonts w:ascii="Times New Roman" w:hAnsi="Times New Roman" w:cs="Times New Roman"/>
          <w:color w:val="auto"/>
          <w:sz w:val="28"/>
        </w:rPr>
        <w:lastRenderedPageBreak/>
        <w:t>Pledge Chairmen Report</w:t>
      </w:r>
      <w:bookmarkEnd w:id="9"/>
    </w:p>
    <w:p w:rsidR="00771E53" w:rsidRDefault="00771E53" w:rsidP="00771E53"/>
    <w:p w:rsidR="00B31233" w:rsidRDefault="00B31233" w:rsidP="00B31233">
      <w:pPr>
        <w:jc w:val="both"/>
      </w:pPr>
      <w:r>
        <w:t xml:space="preserve">Dearest Alumni, we have been blessed with </w:t>
      </w:r>
    </w:p>
    <w:p w:rsidR="00B31233" w:rsidRDefault="00B31233" w:rsidP="00B31233">
      <w:pPr>
        <w:jc w:val="both"/>
      </w:pPr>
      <w:proofErr w:type="gramStart"/>
      <w:r>
        <w:t>five</w:t>
      </w:r>
      <w:proofErr w:type="gramEnd"/>
      <w:r>
        <w:t xml:space="preserve"> pledges this semester, three of which are living in the house.  They are a mixture of undergraduates and graduate students with quite a few engineering majors, a medical student, and some LSA degrees. It seems that so far the new pledges are fitting very well into the house and we can't wait to see them continue down the path to active membership.</w:t>
      </w:r>
    </w:p>
    <w:p w:rsidR="00B31233" w:rsidRDefault="00B31233" w:rsidP="00B31233">
      <w:pPr>
        <w:jc w:val="both"/>
      </w:pPr>
      <w:r>
        <w:t xml:space="preserve"> </w:t>
      </w:r>
    </w:p>
    <w:p w:rsidR="00B31233" w:rsidRDefault="00B31233" w:rsidP="00B31233">
      <w:pPr>
        <w:jc w:val="both"/>
      </w:pPr>
      <w:r>
        <w:t xml:space="preserve">They are doing a wonderful job playing plenty of fetch with the house dog, Riley, and making sure that the house is free of dust.  Our annual Pledges vs. Actives football game </w:t>
      </w:r>
      <w:proofErr w:type="gramStart"/>
      <w:r w:rsidR="007C5B83">
        <w:t>was</w:t>
      </w:r>
      <w:proofErr w:type="gramEnd"/>
      <w:r w:rsidR="007C5B83">
        <w:t xml:space="preserve"> on</w:t>
      </w:r>
      <w:r>
        <w:t xml:space="preserve"> Oct. 19</w:t>
      </w:r>
      <w:r w:rsidRPr="007C5B83">
        <w:rPr>
          <w:vertAlign w:val="superscript"/>
        </w:rPr>
        <w:t>th</w:t>
      </w:r>
      <w:r w:rsidR="007C5B83">
        <w:t>,</w:t>
      </w:r>
      <w:r>
        <w:t xml:space="preserve"> and</w:t>
      </w:r>
      <w:r w:rsidR="007C5B83">
        <w:t xml:space="preserve"> as always,</w:t>
      </w:r>
      <w:r>
        <w:t xml:space="preserve"> the </w:t>
      </w:r>
      <w:r w:rsidR="007C5B83">
        <w:t>demonstrated</w:t>
      </w:r>
      <w:r>
        <w:t xml:space="preserve"> the peak of athleticism t</w:t>
      </w:r>
      <w:r w:rsidR="007C5B83">
        <w:t>hat is the Active Chapter. We</w:t>
      </w:r>
      <w:r>
        <w:t xml:space="preserve"> also </w:t>
      </w:r>
      <w:r w:rsidR="007C5B83">
        <w:t>enjoyed</w:t>
      </w:r>
      <w:r>
        <w:t xml:space="preserve"> getting some of our Alumni out to the game to officiate. </w:t>
      </w:r>
    </w:p>
    <w:p w:rsidR="00B31233" w:rsidRDefault="00B31233" w:rsidP="00B31233">
      <w:pPr>
        <w:jc w:val="both"/>
      </w:pPr>
      <w:r>
        <w:t xml:space="preserve"> </w:t>
      </w:r>
    </w:p>
    <w:p w:rsidR="00B31233" w:rsidRDefault="00B31233" w:rsidP="00B31233">
      <w:pPr>
        <w:jc w:val="both"/>
      </w:pPr>
      <w:r>
        <w:t xml:space="preserve">We’ve had a great start to the semester, and the outlook for the rest of the semester and year is very good. We have a lot planned, and really hope to strengthen our relationship with this year’s pledges. Thank you for all your support of this great Fraternity as we continue to provide a great place for Christian men to live and become a part of. </w:t>
      </w:r>
    </w:p>
    <w:p w:rsidR="00B31233" w:rsidRDefault="00B31233" w:rsidP="00B31233">
      <w:pPr>
        <w:jc w:val="both"/>
      </w:pPr>
    </w:p>
    <w:p w:rsidR="00B31233" w:rsidRDefault="00B31233" w:rsidP="00B31233">
      <w:pPr>
        <w:jc w:val="both"/>
      </w:pPr>
    </w:p>
    <w:p w:rsidR="00B31233" w:rsidRDefault="00B31233" w:rsidP="00B31233">
      <w:pPr>
        <w:jc w:val="both"/>
      </w:pPr>
      <w:r>
        <w:t xml:space="preserve">Andrew Dykstra </w:t>
      </w:r>
      <w:r w:rsidR="00553FA2">
        <w:t xml:space="preserve">&amp; </w:t>
      </w:r>
      <w:r>
        <w:t xml:space="preserve">Kevin </w:t>
      </w:r>
      <w:proofErr w:type="spellStart"/>
      <w:r>
        <w:t>Egedy</w:t>
      </w:r>
      <w:proofErr w:type="spellEnd"/>
      <w:r>
        <w:t xml:space="preserve"> </w:t>
      </w:r>
    </w:p>
    <w:p w:rsidR="00771E53" w:rsidRPr="00771E53" w:rsidRDefault="00B31233" w:rsidP="00B31233">
      <w:pPr>
        <w:jc w:val="both"/>
      </w:pPr>
      <w:r>
        <w:t xml:space="preserve">Pledge Chairmen  </w:t>
      </w:r>
    </w:p>
    <w:p w:rsidR="00E553A6" w:rsidRDefault="00E553A6" w:rsidP="00B31233"/>
    <w:p w:rsidR="00B31233" w:rsidRDefault="00B31233" w:rsidP="00B31233"/>
    <w:p w:rsidR="00B31233" w:rsidRDefault="00B31233" w:rsidP="00B31233"/>
    <w:p w:rsidR="00F04A71" w:rsidRDefault="00F04A71" w:rsidP="00B31233">
      <w:bookmarkStart w:id="10" w:name="_GoBack"/>
      <w:bookmarkEnd w:id="10"/>
    </w:p>
    <w:p w:rsidR="00B31233" w:rsidRDefault="00B31233" w:rsidP="00B31233"/>
    <w:p w:rsidR="00B31233" w:rsidRDefault="00B31233" w:rsidP="00B31233"/>
    <w:p w:rsidR="00B31233" w:rsidRDefault="00B31233" w:rsidP="00B31233"/>
    <w:p w:rsidR="00B31233" w:rsidRDefault="00B31233" w:rsidP="00B31233"/>
    <w:p w:rsidR="00B31233" w:rsidRDefault="00B31233" w:rsidP="00B31233">
      <w:pPr>
        <w:rPr>
          <w:b/>
        </w:rPr>
      </w:pPr>
    </w:p>
    <w:p w:rsidR="0074047E" w:rsidRPr="001A372D" w:rsidRDefault="0074047E" w:rsidP="001A372D">
      <w:pPr>
        <w:pStyle w:val="Heading2"/>
        <w:spacing w:before="0"/>
        <w:jc w:val="center"/>
        <w:rPr>
          <w:rFonts w:ascii="Times New Roman" w:hAnsi="Times New Roman" w:cs="Times New Roman"/>
          <w:color w:val="auto"/>
          <w:sz w:val="28"/>
        </w:rPr>
      </w:pPr>
      <w:bookmarkStart w:id="11" w:name="_Toc371242679"/>
      <w:r w:rsidRPr="001A372D">
        <w:rPr>
          <w:rFonts w:ascii="Times New Roman" w:hAnsi="Times New Roman" w:cs="Times New Roman"/>
          <w:color w:val="auto"/>
          <w:sz w:val="28"/>
        </w:rPr>
        <w:lastRenderedPageBreak/>
        <w:t>Athletic Chairman Report</w:t>
      </w:r>
      <w:bookmarkEnd w:id="11"/>
    </w:p>
    <w:p w:rsidR="0074047E" w:rsidRDefault="0074047E" w:rsidP="0074047E"/>
    <w:p w:rsidR="00B31233" w:rsidRDefault="00B31233" w:rsidP="00B31233">
      <w:pPr>
        <w:jc w:val="both"/>
      </w:pPr>
      <w:r>
        <w:t>The intramural sports teams organized by the fraternity provide great bonding experiences for everyone in the house as both members and pledges can come together and work together as team.  Over the course of the year we play a number of different sports ranging from soccer to flag football to basketball and volleyball.</w:t>
      </w:r>
    </w:p>
    <w:p w:rsidR="00B31233" w:rsidRDefault="00B31233" w:rsidP="00B31233">
      <w:pPr>
        <w:jc w:val="both"/>
      </w:pPr>
    </w:p>
    <w:p w:rsidR="00B31233" w:rsidRDefault="00B31233" w:rsidP="00B31233">
      <w:pPr>
        <w:jc w:val="both"/>
      </w:pPr>
      <w:r>
        <w:t>So far this year we have only had the chance to play intramural soccer as the intramural season of the year is just beginning.  Despite a heartbreaking loss in the quarterfinals of the playoffs, we have managed to finish the season with a 3-2 record which is amazing considering that we managed to play the entire season without scoring a single goal.  We are, however, redoubling our efforts as we look forward to the flag football and broomball seasons that are swiftly approaching.</w:t>
      </w:r>
    </w:p>
    <w:p w:rsidR="00B31233" w:rsidRDefault="00B31233" w:rsidP="00B31233"/>
    <w:p w:rsidR="00B31233" w:rsidRDefault="00B31233" w:rsidP="00B31233"/>
    <w:p w:rsidR="00771E53" w:rsidRDefault="00B31233" w:rsidP="00B31233">
      <w:r>
        <w:t xml:space="preserve">John </w:t>
      </w:r>
      <w:proofErr w:type="spellStart"/>
      <w:r>
        <w:t>Swets</w:t>
      </w:r>
      <w:proofErr w:type="spellEnd"/>
      <w:r w:rsidR="00771E53">
        <w:t>, Athletic Chairman</w:t>
      </w:r>
    </w:p>
    <w:p w:rsidR="00771E53" w:rsidRDefault="00B31233" w:rsidP="00B31233">
      <w:hyperlink r:id="rId21" w:history="1">
        <w:r w:rsidRPr="00E418F7">
          <w:rPr>
            <w:rStyle w:val="Hyperlink"/>
          </w:rPr>
          <w:t>athletic@phialphakappa.com</w:t>
        </w:r>
      </w:hyperlink>
      <w:r>
        <w:t xml:space="preserve"> </w:t>
      </w:r>
    </w:p>
    <w:p w:rsidR="00AA5982" w:rsidRDefault="00AA5982" w:rsidP="00AA5982"/>
    <w:p w:rsidR="00AA5982" w:rsidRDefault="00AA5982"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B31233" w:rsidRDefault="00B31233" w:rsidP="0074047E"/>
    <w:p w:rsidR="00AA5982" w:rsidRDefault="00AA5982" w:rsidP="0074047E"/>
    <w:p w:rsidR="00AA5982" w:rsidRDefault="00AA5982" w:rsidP="0074047E"/>
    <w:p w:rsidR="00771E53" w:rsidRPr="001A372D" w:rsidRDefault="00771E53" w:rsidP="001A372D">
      <w:pPr>
        <w:pStyle w:val="Heading2"/>
        <w:spacing w:before="0"/>
        <w:jc w:val="center"/>
        <w:rPr>
          <w:rFonts w:ascii="Times New Roman" w:hAnsi="Times New Roman" w:cs="Times New Roman"/>
          <w:color w:val="auto"/>
          <w:sz w:val="28"/>
        </w:rPr>
      </w:pPr>
      <w:bookmarkStart w:id="12" w:name="_Toc371242680"/>
      <w:r w:rsidRPr="001A372D">
        <w:rPr>
          <w:rFonts w:ascii="Times New Roman" w:hAnsi="Times New Roman" w:cs="Times New Roman"/>
          <w:color w:val="auto"/>
          <w:sz w:val="28"/>
        </w:rPr>
        <w:lastRenderedPageBreak/>
        <w:t>Chaplain Report</w:t>
      </w:r>
      <w:bookmarkEnd w:id="12"/>
    </w:p>
    <w:p w:rsidR="00771E53" w:rsidRDefault="00771E53" w:rsidP="00771E53"/>
    <w:p w:rsidR="002F15CD" w:rsidRDefault="002F15CD" w:rsidP="002F15CD">
      <w:pPr>
        <w:jc w:val="both"/>
      </w:pPr>
      <w:r>
        <w:t>This semester the house is following along with Calvin College's Exodus Bible study under the direction of Matt Ackerman from the Campus Chapel. Matt meets with a group of guys from the house in the Great Room every Tuesday after dinner. Most weeks, around seven or eight guys from the house are able make it to Bible study, including boarders living in the house and out of house pledges.</w:t>
      </w:r>
    </w:p>
    <w:p w:rsidR="002F15CD" w:rsidRDefault="002F15CD" w:rsidP="002F15CD">
      <w:pPr>
        <w:jc w:val="both"/>
      </w:pPr>
    </w:p>
    <w:p w:rsidR="002F15CD" w:rsidRDefault="002F15CD" w:rsidP="002F15CD">
      <w:pPr>
        <w:jc w:val="both"/>
      </w:pPr>
      <w:r>
        <w:t>In addition to Bible study, the house also has a weekly half hour praise and worship. Praise and worship is generally on Wednesdays at 10:30 in the pool room. Junior Dominic Kelly helps every week to lead praise and worship on his guitar, and we usually have one other guitar player and sometimes a drum player. Attendance for praise and worship is usually around five or six people.</w:t>
      </w:r>
    </w:p>
    <w:p w:rsidR="002F15CD" w:rsidRDefault="002F15CD" w:rsidP="002F15CD">
      <w:pPr>
        <w:jc w:val="both"/>
      </w:pPr>
    </w:p>
    <w:p w:rsidR="00771E53" w:rsidRDefault="002F15CD" w:rsidP="002F15CD">
      <w:pPr>
        <w:jc w:val="both"/>
      </w:pPr>
      <w:r>
        <w:t>As far as charity events for the semester, on Saturday, November 2 members from the house will head over to the Campus Chapel to help with their fall work day. Among other tasks, Matt has told me that we will be working on cleaning up the outside of the Chapel to keep the area looking nice.</w:t>
      </w:r>
    </w:p>
    <w:p w:rsidR="00B31233" w:rsidRDefault="00B31233" w:rsidP="00771E53"/>
    <w:p w:rsidR="002F15CD" w:rsidRDefault="002F15CD" w:rsidP="00771E53"/>
    <w:p w:rsidR="00553FA2" w:rsidRDefault="002F15CD" w:rsidP="00771E53">
      <w:r>
        <w:t xml:space="preserve">Daniel </w:t>
      </w:r>
      <w:proofErr w:type="spellStart"/>
      <w:r>
        <w:t>Bosscher</w:t>
      </w:r>
      <w:proofErr w:type="spellEnd"/>
    </w:p>
    <w:p w:rsidR="00771E53" w:rsidRDefault="00771E53" w:rsidP="00771E53">
      <w:r>
        <w:t>Chaplain</w:t>
      </w:r>
    </w:p>
    <w:p w:rsidR="00231E2A" w:rsidRDefault="00231E2A" w:rsidP="00771E53"/>
    <w:p w:rsidR="00231E2A" w:rsidRDefault="00231E2A" w:rsidP="00771E53"/>
    <w:p w:rsidR="002F15CD" w:rsidRDefault="002F15CD" w:rsidP="00771E53">
      <w:pPr>
        <w:sectPr w:rsidR="002F15CD" w:rsidSect="004C3691">
          <w:type w:val="continuous"/>
          <w:pgSz w:w="12240" w:h="15840"/>
          <w:pgMar w:top="1440" w:right="1440" w:bottom="1440" w:left="1440" w:header="720" w:footer="720" w:gutter="0"/>
          <w:cols w:num="2" w:space="720"/>
          <w:docGrid w:linePitch="360"/>
        </w:sectPr>
      </w:pPr>
    </w:p>
    <w:p w:rsidR="00AA58E0" w:rsidRPr="00AF4F03" w:rsidRDefault="007058A4" w:rsidP="00AF4F03">
      <w:pPr>
        <w:pStyle w:val="Heading1"/>
        <w:spacing w:before="0"/>
        <w:jc w:val="center"/>
        <w:rPr>
          <w:rFonts w:ascii="Biondi" w:hAnsi="Biondi"/>
          <w:sz w:val="32"/>
          <w:szCs w:val="32"/>
        </w:rPr>
      </w:pPr>
      <w:bookmarkStart w:id="13" w:name="_Toc371242681"/>
      <w:r w:rsidRPr="00AF4F03">
        <w:rPr>
          <w:rFonts w:ascii="Biondi" w:hAnsi="Biondi"/>
          <w:noProof/>
          <w:color w:val="1F497D" w:themeColor="text2"/>
        </w:rPr>
        <w:lastRenderedPageBreak/>
        <mc:AlternateContent>
          <mc:Choice Requires="wps">
            <w:drawing>
              <wp:anchor distT="0" distB="0" distL="114300" distR="114300" simplePos="0" relativeHeight="251657216" behindDoc="0" locked="0" layoutInCell="1" allowOverlap="1" wp14:anchorId="28871A72" wp14:editId="620E5DA8">
                <wp:simplePos x="0" y="0"/>
                <wp:positionH relativeFrom="column">
                  <wp:align>center</wp:align>
                </wp:positionH>
                <wp:positionV relativeFrom="paragraph">
                  <wp:posOffset>278130</wp:posOffset>
                </wp:positionV>
                <wp:extent cx="5943600" cy="0"/>
                <wp:effectExtent l="19050" t="20955" r="19050" b="17145"/>
                <wp:wrapSquare wrapText="bothSides"/>
                <wp:docPr id="3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1.9pt" to="468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zV3FAIAACs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" strokecolor="maroon" strokeweight="2.5pt">
                <w10:wrap type="square"/>
              </v:line>
            </w:pict>
          </mc:Fallback>
        </mc:AlternateContent>
      </w:r>
      <w:r w:rsidR="00AA58E0" w:rsidRPr="00AF4F03">
        <w:rPr>
          <w:rFonts w:ascii="Biondi" w:hAnsi="Biondi"/>
          <w:color w:val="1F497D" w:themeColor="text2"/>
          <w:sz w:val="32"/>
          <w:szCs w:val="32"/>
        </w:rPr>
        <w:t>Meet the Pledges</w:t>
      </w:r>
      <w:bookmarkEnd w:id="13"/>
    </w:p>
    <w:p w:rsidR="00A63170" w:rsidRPr="00A63170" w:rsidRDefault="00A63170" w:rsidP="00AA58E0">
      <w:pPr>
        <w:jc w:val="center"/>
      </w:pPr>
    </w:p>
    <w:p w:rsidR="00AA58E0" w:rsidRPr="00A63170" w:rsidRDefault="00AA58E0" w:rsidP="00A63170">
      <w:pPr>
        <w:jc w:val="center"/>
        <w:rPr>
          <w:i/>
        </w:rPr>
      </w:pPr>
      <w:r w:rsidRPr="00A63170">
        <w:rPr>
          <w:i/>
        </w:rPr>
        <w:t>These articles are written by big brothers about their little brother</w:t>
      </w:r>
      <w:r w:rsidR="00E36594" w:rsidRPr="00A63170">
        <w:rPr>
          <w:i/>
        </w:rPr>
        <w:t>s</w:t>
      </w:r>
      <w:r w:rsidRPr="00A63170">
        <w:rPr>
          <w:i/>
        </w:rPr>
        <w:t>.</w:t>
      </w:r>
    </w:p>
    <w:p w:rsidR="00AA58E0" w:rsidRDefault="00AA58E0" w:rsidP="00AA58E0">
      <w:pPr>
        <w:jc w:val="both"/>
      </w:pPr>
    </w:p>
    <w:p w:rsidR="00AF4F03" w:rsidRPr="0012793B" w:rsidRDefault="00AF4F03" w:rsidP="0012793B">
      <w:pPr>
        <w:pStyle w:val="Heading2"/>
        <w:spacing w:before="0"/>
        <w:rPr>
          <w:rFonts w:ascii="Times New Roman" w:hAnsi="Times New Roman" w:cs="Times New Roman"/>
          <w:color w:val="auto"/>
          <w:sz w:val="28"/>
          <w:szCs w:val="28"/>
        </w:rPr>
      </w:pPr>
      <w:bookmarkStart w:id="14" w:name="_Toc371242682"/>
      <w:r w:rsidRPr="0012793B">
        <w:rPr>
          <w:rFonts w:ascii="Times New Roman" w:hAnsi="Times New Roman" w:cs="Times New Roman"/>
          <w:color w:val="auto"/>
          <w:sz w:val="28"/>
          <w:szCs w:val="28"/>
        </w:rPr>
        <w:t xml:space="preserve">Lucas Barnes by Joe </w:t>
      </w:r>
      <w:proofErr w:type="spellStart"/>
      <w:r w:rsidRPr="0012793B">
        <w:rPr>
          <w:rFonts w:ascii="Times New Roman" w:hAnsi="Times New Roman" w:cs="Times New Roman"/>
          <w:color w:val="auto"/>
          <w:sz w:val="28"/>
          <w:szCs w:val="28"/>
        </w:rPr>
        <w:t>Kropiewnicki</w:t>
      </w:r>
      <w:bookmarkEnd w:id="14"/>
      <w:proofErr w:type="spellEnd"/>
    </w:p>
    <w:p w:rsidR="00AF4F03" w:rsidRDefault="00AF4F03" w:rsidP="00AA58E0">
      <w:pPr>
        <w:jc w:val="both"/>
      </w:pPr>
    </w:p>
    <w:p w:rsidR="00AF4F03" w:rsidRDefault="00C048E6" w:rsidP="00C048E6">
      <w:pPr>
        <w:ind w:left="3600" w:firstLine="720"/>
      </w:pPr>
      <w:r>
        <w:rPr>
          <w:noProof/>
        </w:rPr>
        <w:drawing>
          <wp:anchor distT="0" distB="0" distL="114300" distR="114300" simplePos="0" relativeHeight="251660288" behindDoc="0" locked="0" layoutInCell="1" allowOverlap="1" wp14:anchorId="0BEA5085" wp14:editId="371FA787">
            <wp:simplePos x="0" y="0"/>
            <wp:positionH relativeFrom="column">
              <wp:posOffset>114300</wp:posOffset>
            </wp:positionH>
            <wp:positionV relativeFrom="paragraph">
              <wp:posOffset>22860</wp:posOffset>
            </wp:positionV>
            <wp:extent cx="1943100" cy="231140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2020_10201732275501432_887750738_n.jpg"/>
                    <pic:cNvPicPr/>
                  </pic:nvPicPr>
                  <pic:blipFill rotWithShape="1">
                    <a:blip r:embed="rId22">
                      <a:extLst>
                        <a:ext uri="{28A0092B-C50C-407E-A947-70E740481C1C}">
                          <a14:useLocalDpi xmlns:a14="http://schemas.microsoft.com/office/drawing/2010/main" val="0"/>
                        </a:ext>
                      </a:extLst>
                    </a:blip>
                    <a:srcRect l="53846" t="24573" r="13462" b="36539"/>
                    <a:stretch/>
                  </pic:blipFill>
                  <pic:spPr bwMode="auto">
                    <a:xfrm>
                      <a:off x="0" y="0"/>
                      <a:ext cx="1943100" cy="2311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4F03">
        <w:t xml:space="preserve">Lucas Barnes is a freshman out-of-house pledge from Caledonia.  In high school, he ran cross-country and track and was on the swim team.  He enjoys playing all sports, which is good because we need some fresh talent on the IM teams.  Being a swimmer and a runner, Lucas enjoys triathlons.  He is a member of the triathlon club at U of M.  </w:t>
      </w:r>
    </w:p>
    <w:p w:rsidR="00AF4F03" w:rsidRDefault="00AF4F03" w:rsidP="00C048E6">
      <w:pPr>
        <w:ind w:left="3600" w:firstLine="720"/>
      </w:pPr>
      <w:r>
        <w:t>Lucas is in the engineering school, but is undecided on which branch of engineering to pursue.  He currently works for the U of M Department of Physiology and Molecular Biology as a lab assistant, which is a pretty impressive position for a freshman.   We are very excited that Lucas has chosen to pledge at the house.  It will be nice to get to know him throughout the year.</w:t>
      </w:r>
    </w:p>
    <w:p w:rsidR="00AF4F03" w:rsidRDefault="00AF4F03" w:rsidP="00AA58E0">
      <w:pPr>
        <w:jc w:val="both"/>
      </w:pPr>
    </w:p>
    <w:p w:rsidR="009A3D63" w:rsidRDefault="009A3D63" w:rsidP="00AA58E0">
      <w:pPr>
        <w:jc w:val="both"/>
      </w:pPr>
    </w:p>
    <w:p w:rsidR="009A3D63" w:rsidRDefault="009A3D63" w:rsidP="00AA58E0">
      <w:pPr>
        <w:jc w:val="both"/>
      </w:pPr>
    </w:p>
    <w:p w:rsidR="009A3D63" w:rsidRDefault="009A3D63" w:rsidP="00AA58E0">
      <w:pPr>
        <w:jc w:val="both"/>
      </w:pPr>
    </w:p>
    <w:p w:rsidR="009A3D63" w:rsidRDefault="009A3D63" w:rsidP="00AA58E0">
      <w:pPr>
        <w:jc w:val="both"/>
      </w:pPr>
    </w:p>
    <w:p w:rsidR="000E2B82" w:rsidRDefault="000E2B82" w:rsidP="00AA58E0">
      <w:pPr>
        <w:jc w:val="both"/>
      </w:pPr>
    </w:p>
    <w:p w:rsidR="00C048E6" w:rsidRPr="0012793B" w:rsidRDefault="00C048E6" w:rsidP="0012793B">
      <w:pPr>
        <w:pStyle w:val="Heading2"/>
        <w:spacing w:before="0"/>
        <w:rPr>
          <w:rFonts w:ascii="Times New Roman" w:hAnsi="Times New Roman" w:cs="Times New Roman"/>
          <w:color w:val="auto"/>
          <w:sz w:val="28"/>
          <w:szCs w:val="28"/>
        </w:rPr>
      </w:pPr>
      <w:bookmarkStart w:id="15" w:name="_Toc371242683"/>
      <w:r w:rsidRPr="0012793B">
        <w:rPr>
          <w:rFonts w:ascii="Times New Roman" w:hAnsi="Times New Roman" w:cs="Times New Roman"/>
          <w:color w:val="auto"/>
          <w:sz w:val="28"/>
          <w:szCs w:val="28"/>
        </w:rPr>
        <w:t>Alex Harris by Ryan Wawrzaszek</w:t>
      </w:r>
      <w:bookmarkEnd w:id="15"/>
    </w:p>
    <w:p w:rsidR="00C048E6" w:rsidRDefault="000E2B82" w:rsidP="00AA58E0">
      <w:pPr>
        <w:jc w:val="both"/>
      </w:pPr>
      <w:r>
        <w:rPr>
          <w:noProof/>
        </w:rPr>
        <w:drawing>
          <wp:anchor distT="0" distB="0" distL="114300" distR="114300" simplePos="0" relativeHeight="251661312" behindDoc="0" locked="0" layoutInCell="1" allowOverlap="1" wp14:anchorId="2DABFCFE" wp14:editId="3A1565DB">
            <wp:simplePos x="0" y="0"/>
            <wp:positionH relativeFrom="column">
              <wp:posOffset>3962400</wp:posOffset>
            </wp:positionH>
            <wp:positionV relativeFrom="paragraph">
              <wp:posOffset>113665</wp:posOffset>
            </wp:positionV>
            <wp:extent cx="2171700" cy="28200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3" cstate="print">
                      <a:extLst>
                        <a:ext uri="{28A0092B-C50C-407E-A947-70E740481C1C}">
                          <a14:useLocalDpi xmlns:a14="http://schemas.microsoft.com/office/drawing/2010/main" val="0"/>
                        </a:ext>
                      </a:extLst>
                    </a:blip>
                    <a:srcRect t="3805" b="10180"/>
                    <a:stretch/>
                  </pic:blipFill>
                  <pic:spPr bwMode="auto">
                    <a:xfrm>
                      <a:off x="0" y="0"/>
                      <a:ext cx="2171700" cy="2820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048E6" w:rsidRDefault="00C048E6" w:rsidP="00C048E6">
      <w:pPr>
        <w:ind w:right="3240" w:firstLine="720"/>
      </w:pPr>
      <w:r w:rsidRPr="00C048E6">
        <w:t>Alex Harris is a first-year medical student at the University of Michigan. He is from Rockford, MI, and graduated from Rockford High School in 2009. Alex graduated from Calvin College in 2013. After finishing medical school, he hopes to pursue a career in surgery. Alex’s hobbies include playing guitar, playing tennis, making balloon animals, playing video games and spending time with friends. We are very glad to have Alex living in the house this year and are looking forward to getting to know him better.</w:t>
      </w:r>
    </w:p>
    <w:p w:rsidR="00C048E6" w:rsidRDefault="00C048E6" w:rsidP="00C048E6">
      <w:pPr>
        <w:ind w:right="3240"/>
      </w:pPr>
    </w:p>
    <w:p w:rsidR="00C048E6" w:rsidRDefault="00C048E6" w:rsidP="00C048E6">
      <w:pPr>
        <w:ind w:right="3240"/>
      </w:pPr>
    </w:p>
    <w:p w:rsidR="00C048E6" w:rsidRDefault="00C048E6" w:rsidP="00C048E6">
      <w:pPr>
        <w:ind w:right="3240"/>
      </w:pPr>
    </w:p>
    <w:p w:rsidR="00C048E6" w:rsidRDefault="00C048E6" w:rsidP="00C048E6">
      <w:pPr>
        <w:ind w:right="3240"/>
      </w:pPr>
    </w:p>
    <w:p w:rsidR="00C048E6" w:rsidRDefault="00C048E6" w:rsidP="00C048E6">
      <w:pPr>
        <w:ind w:right="3240"/>
      </w:pPr>
    </w:p>
    <w:p w:rsidR="009A3D63" w:rsidRDefault="009A3D63" w:rsidP="00C048E6">
      <w:pPr>
        <w:ind w:right="3240"/>
      </w:pPr>
    </w:p>
    <w:p w:rsidR="00C048E6" w:rsidRDefault="00C048E6" w:rsidP="00C048E6">
      <w:pPr>
        <w:ind w:right="3240"/>
      </w:pPr>
    </w:p>
    <w:p w:rsidR="00C048E6" w:rsidRPr="0012793B" w:rsidRDefault="00C048E6" w:rsidP="0012793B">
      <w:pPr>
        <w:pStyle w:val="Heading2"/>
        <w:spacing w:before="0"/>
        <w:rPr>
          <w:rFonts w:ascii="Times New Roman" w:hAnsi="Times New Roman" w:cs="Times New Roman"/>
          <w:color w:val="auto"/>
          <w:sz w:val="28"/>
          <w:szCs w:val="28"/>
        </w:rPr>
      </w:pPr>
      <w:bookmarkStart w:id="16" w:name="_Toc371242684"/>
      <w:proofErr w:type="spellStart"/>
      <w:r w:rsidRPr="0012793B">
        <w:rPr>
          <w:rFonts w:ascii="Times New Roman" w:hAnsi="Times New Roman" w:cs="Times New Roman"/>
          <w:color w:val="auto"/>
          <w:sz w:val="28"/>
          <w:szCs w:val="28"/>
        </w:rPr>
        <w:lastRenderedPageBreak/>
        <w:t>Alari</w:t>
      </w:r>
      <w:proofErr w:type="spellEnd"/>
      <w:r w:rsidRPr="0012793B">
        <w:rPr>
          <w:rFonts w:ascii="Times New Roman" w:hAnsi="Times New Roman" w:cs="Times New Roman"/>
          <w:color w:val="auto"/>
          <w:sz w:val="28"/>
          <w:szCs w:val="28"/>
        </w:rPr>
        <w:t xml:space="preserve"> </w:t>
      </w:r>
      <w:proofErr w:type="spellStart"/>
      <w:r w:rsidRPr="0012793B">
        <w:rPr>
          <w:rFonts w:ascii="Times New Roman" w:hAnsi="Times New Roman" w:cs="Times New Roman"/>
          <w:color w:val="auto"/>
          <w:sz w:val="28"/>
          <w:szCs w:val="28"/>
        </w:rPr>
        <w:t>Maricq</w:t>
      </w:r>
      <w:proofErr w:type="spellEnd"/>
      <w:r w:rsidRPr="0012793B">
        <w:rPr>
          <w:rFonts w:ascii="Times New Roman" w:hAnsi="Times New Roman" w:cs="Times New Roman"/>
          <w:color w:val="auto"/>
          <w:sz w:val="28"/>
          <w:szCs w:val="28"/>
        </w:rPr>
        <w:t xml:space="preserve"> by Matt Rouhana</w:t>
      </w:r>
      <w:bookmarkEnd w:id="16"/>
    </w:p>
    <w:p w:rsidR="009A3D63" w:rsidRDefault="009A3D63" w:rsidP="00C048E6">
      <w:pPr>
        <w:ind w:right="3240"/>
      </w:pPr>
    </w:p>
    <w:p w:rsidR="0013125D" w:rsidRDefault="000E2B82" w:rsidP="000E2B82">
      <w:pPr>
        <w:ind w:left="3600"/>
      </w:pPr>
      <w:r>
        <w:rPr>
          <w:noProof/>
        </w:rPr>
        <w:drawing>
          <wp:anchor distT="0" distB="0" distL="114300" distR="114300" simplePos="0" relativeHeight="251663360" behindDoc="0" locked="0" layoutInCell="1" allowOverlap="1" wp14:anchorId="583CCD06" wp14:editId="2F923161">
            <wp:simplePos x="0" y="0"/>
            <wp:positionH relativeFrom="column">
              <wp:posOffset>114300</wp:posOffset>
            </wp:positionH>
            <wp:positionV relativeFrom="paragraph">
              <wp:posOffset>13970</wp:posOffset>
            </wp:positionV>
            <wp:extent cx="2032000" cy="2760980"/>
            <wp:effectExtent l="0" t="0" r="6350" b="127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1286_3744730332608_1476773517_o.jpg"/>
                    <pic:cNvPicPr/>
                  </pic:nvPicPr>
                  <pic:blipFill rotWithShape="1">
                    <a:blip r:embed="rId24" cstate="print">
                      <a:extLst>
                        <a:ext uri="{28A0092B-C50C-407E-A947-70E740481C1C}">
                          <a14:useLocalDpi xmlns:a14="http://schemas.microsoft.com/office/drawing/2010/main" val="0"/>
                        </a:ext>
                      </a:extLst>
                    </a:blip>
                    <a:srcRect l="29702" t="5698" r="42308" b="43590"/>
                    <a:stretch/>
                  </pic:blipFill>
                  <pic:spPr bwMode="auto">
                    <a:xfrm>
                      <a:off x="0" y="0"/>
                      <a:ext cx="2032000" cy="2760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125D">
        <w:tab/>
      </w:r>
      <w:proofErr w:type="spellStart"/>
      <w:r w:rsidR="0013125D">
        <w:t>Alari</w:t>
      </w:r>
      <w:proofErr w:type="spellEnd"/>
      <w:r w:rsidR="0013125D">
        <w:t xml:space="preserve"> </w:t>
      </w:r>
      <w:proofErr w:type="spellStart"/>
      <w:r w:rsidR="0013125D">
        <w:t>Maricq</w:t>
      </w:r>
      <w:proofErr w:type="spellEnd"/>
      <w:r w:rsidR="0013125D">
        <w:t xml:space="preserve"> is one of our in-house pledges this year, a sophomore from Gross Isle, Michigan. Prior to the University of Michigan, </w:t>
      </w:r>
      <w:proofErr w:type="spellStart"/>
      <w:r w:rsidR="0013125D">
        <w:t>Alari</w:t>
      </w:r>
      <w:proofErr w:type="spellEnd"/>
      <w:r w:rsidR="0013125D">
        <w:t xml:space="preserve"> attended Summit Academy</w:t>
      </w:r>
      <w:r>
        <w:t xml:space="preserve">. Now that he is at UM, he’s majoring in Aerospace Engineering. </w:t>
      </w:r>
      <w:proofErr w:type="spellStart"/>
      <w:r>
        <w:t>Alari</w:t>
      </w:r>
      <w:proofErr w:type="spellEnd"/>
      <w:r>
        <w:t xml:space="preserve"> is the younge</w:t>
      </w:r>
      <w:r w:rsidR="00D252C9">
        <w:t>r brother of a Phi Alpha Kappa a</w:t>
      </w:r>
      <w:r>
        <w:t xml:space="preserve">lumnus, </w:t>
      </w:r>
      <w:proofErr w:type="spellStart"/>
      <w:r>
        <w:t>Kalev</w:t>
      </w:r>
      <w:proofErr w:type="spellEnd"/>
      <w:r>
        <w:t xml:space="preserve"> </w:t>
      </w:r>
      <w:proofErr w:type="spellStart"/>
      <w:r>
        <w:t>Maricq</w:t>
      </w:r>
      <w:proofErr w:type="spellEnd"/>
      <w:r>
        <w:t>.</w:t>
      </w:r>
    </w:p>
    <w:p w:rsidR="000E2B82" w:rsidRDefault="000E2B82" w:rsidP="00502306">
      <w:pPr>
        <w:ind w:left="3600"/>
      </w:pPr>
      <w:r>
        <w:tab/>
      </w:r>
      <w:proofErr w:type="spellStart"/>
      <w:r>
        <w:t>Alari</w:t>
      </w:r>
      <w:proofErr w:type="spellEnd"/>
      <w:r>
        <w:t xml:space="preserve"> is quite an active pledge. He loves many sports, including volleyball, running, biking, and especially downhill skiing. He’s also quite musical, playing clarinet, cello, saxophone, and piano. He is a part of the UM Campus Band, in which he plays clarinet. </w:t>
      </w:r>
      <w:proofErr w:type="spellStart"/>
      <w:r>
        <w:t>Alari</w:t>
      </w:r>
      <w:proofErr w:type="spellEnd"/>
      <w:r>
        <w:t xml:space="preserve"> also takes his faith seriously, and is very involved with New Life church on campus. His other activities include playing many video games and eating an excessively large number of cookies.</w:t>
      </w:r>
    </w:p>
    <w:p w:rsidR="000E2B82" w:rsidRDefault="000E2B82" w:rsidP="00C048E6">
      <w:pPr>
        <w:ind w:right="3240"/>
      </w:pPr>
    </w:p>
    <w:p w:rsidR="008D2D54" w:rsidRDefault="008D2D54" w:rsidP="00C048E6">
      <w:pPr>
        <w:ind w:right="3240"/>
      </w:pPr>
    </w:p>
    <w:p w:rsidR="006C5D54" w:rsidRDefault="006C5D54" w:rsidP="00C048E6">
      <w:pPr>
        <w:ind w:right="3240"/>
      </w:pPr>
    </w:p>
    <w:p w:rsidR="006C5D54" w:rsidRDefault="006C5D54" w:rsidP="00C048E6">
      <w:pPr>
        <w:ind w:right="3240"/>
      </w:pPr>
    </w:p>
    <w:p w:rsidR="006C5D54" w:rsidRDefault="006C5D54" w:rsidP="00C048E6">
      <w:pPr>
        <w:ind w:right="3240"/>
      </w:pPr>
    </w:p>
    <w:p w:rsidR="006C5D54" w:rsidRDefault="006C5D54" w:rsidP="00C048E6">
      <w:pPr>
        <w:ind w:right="3240"/>
      </w:pPr>
    </w:p>
    <w:p w:rsidR="006C5D54" w:rsidRDefault="006C5D54" w:rsidP="00C048E6">
      <w:pPr>
        <w:ind w:right="3240"/>
      </w:pPr>
    </w:p>
    <w:p w:rsidR="006C5D54" w:rsidRDefault="006C5D54" w:rsidP="00C048E6">
      <w:pPr>
        <w:ind w:right="3240"/>
      </w:pPr>
    </w:p>
    <w:p w:rsidR="006C5D54" w:rsidRDefault="006C5D54" w:rsidP="00C048E6">
      <w:pPr>
        <w:ind w:right="3240"/>
      </w:pPr>
    </w:p>
    <w:p w:rsidR="008D2D54" w:rsidRPr="00502306" w:rsidRDefault="008D2D54" w:rsidP="00502306">
      <w:pPr>
        <w:pStyle w:val="Heading2"/>
        <w:spacing w:before="0"/>
        <w:rPr>
          <w:rFonts w:ascii="Times New Roman" w:hAnsi="Times New Roman" w:cs="Times New Roman"/>
          <w:color w:val="auto"/>
          <w:sz w:val="28"/>
          <w:szCs w:val="28"/>
        </w:rPr>
      </w:pPr>
      <w:bookmarkStart w:id="17" w:name="_Toc371242685"/>
      <w:r w:rsidRPr="00502306">
        <w:rPr>
          <w:rFonts w:ascii="Times New Roman" w:hAnsi="Times New Roman" w:cs="Times New Roman"/>
          <w:color w:val="auto"/>
          <w:sz w:val="28"/>
          <w:szCs w:val="28"/>
        </w:rPr>
        <w:t xml:space="preserve">Joseph Sorenson by John </w:t>
      </w:r>
      <w:proofErr w:type="spellStart"/>
      <w:r w:rsidRPr="00502306">
        <w:rPr>
          <w:rFonts w:ascii="Times New Roman" w:hAnsi="Times New Roman" w:cs="Times New Roman"/>
          <w:color w:val="auto"/>
          <w:sz w:val="28"/>
          <w:szCs w:val="28"/>
        </w:rPr>
        <w:t>Swets</w:t>
      </w:r>
      <w:bookmarkEnd w:id="17"/>
      <w:proofErr w:type="spellEnd"/>
    </w:p>
    <w:p w:rsidR="008D2D54" w:rsidRDefault="008D2D54" w:rsidP="008D2D54"/>
    <w:p w:rsidR="008D2D54" w:rsidRDefault="0013125D" w:rsidP="0013125D">
      <w:pPr>
        <w:ind w:right="2880" w:firstLine="720"/>
      </w:pPr>
      <w:r>
        <w:rPr>
          <w:noProof/>
        </w:rPr>
        <w:drawing>
          <wp:anchor distT="0" distB="0" distL="114300" distR="114300" simplePos="0" relativeHeight="251662336" behindDoc="0" locked="0" layoutInCell="1" allowOverlap="1" wp14:anchorId="69D0FB44" wp14:editId="11445B57">
            <wp:simplePos x="0" y="0"/>
            <wp:positionH relativeFrom="column">
              <wp:posOffset>4165600</wp:posOffset>
            </wp:positionH>
            <wp:positionV relativeFrom="paragraph">
              <wp:posOffset>11430</wp:posOffset>
            </wp:positionV>
            <wp:extent cx="1943100" cy="262890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4746_104192533123862_2035474383_n.jpg"/>
                    <pic:cNvPicPr/>
                  </pic:nvPicPr>
                  <pic:blipFill rotWithShape="1">
                    <a:blip r:embed="rId25">
                      <a:extLst>
                        <a:ext uri="{28A0092B-C50C-407E-A947-70E740481C1C}">
                          <a14:useLocalDpi xmlns:a14="http://schemas.microsoft.com/office/drawing/2010/main" val="0"/>
                        </a:ext>
                      </a:extLst>
                    </a:blip>
                    <a:srcRect l="23571" t="3666" r="27857" b="4332"/>
                    <a:stretch/>
                  </pic:blipFill>
                  <pic:spPr bwMode="auto">
                    <a:xfrm>
                      <a:off x="0" y="0"/>
                      <a:ext cx="1943100" cy="2628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2D54">
        <w:t>Joseph Sorenson is an out of house freshman pledge at Phi Alpha Kappa this year.  He is from Ann Arbor, having lived here for most of his life since his birth in April of 1995.  Joe went to Father Gabriel Richard High School before attending the University of Michigan.  In high school, Joe ran on the cross country and track teams but his passion was in the drama club.  As a member of the drama club for three years, Joe assisted in the production of several school plays.  Joe, like many freshmen, is undecided in the major he will pursue at the University of Michigan.</w:t>
      </w:r>
    </w:p>
    <w:p w:rsidR="006C5D54" w:rsidRDefault="008D2D54" w:rsidP="0013125D">
      <w:pPr>
        <w:ind w:right="2880"/>
      </w:pPr>
      <w:r>
        <w:tab/>
        <w:t>Joe enjoys reading in his spare time, especially science fiction and fantasy.  Despite being an out of house pledge, Joe spends a fair amount of time at the fraternity and has been an avid participant in our Intramural Soccer team so far this year.  Joe also spends some of his free time at home helping his parents care for his thirteen siblings.</w:t>
      </w:r>
    </w:p>
    <w:p w:rsidR="006C5D54" w:rsidRDefault="006C5D54" w:rsidP="0013125D">
      <w:pPr>
        <w:ind w:right="2880"/>
      </w:pPr>
    </w:p>
    <w:p w:rsidR="006C5D54" w:rsidRDefault="006C5D54" w:rsidP="0013125D">
      <w:pPr>
        <w:ind w:right="2880"/>
      </w:pPr>
    </w:p>
    <w:p w:rsidR="00502306" w:rsidRPr="006C5D54" w:rsidRDefault="006C5D54" w:rsidP="006C5D54">
      <w:pPr>
        <w:pStyle w:val="Heading2"/>
        <w:spacing w:before="0"/>
        <w:rPr>
          <w:rFonts w:ascii="Times New Roman" w:hAnsi="Times New Roman" w:cs="Times New Roman"/>
          <w:color w:val="auto"/>
          <w:sz w:val="28"/>
          <w:szCs w:val="28"/>
        </w:rPr>
      </w:pPr>
      <w:bookmarkStart w:id="18" w:name="_Toc371242686"/>
      <w:r w:rsidRPr="006C5D54">
        <w:rPr>
          <w:rFonts w:ascii="Times New Roman" w:hAnsi="Times New Roman" w:cs="Times New Roman"/>
          <w:color w:val="auto"/>
          <w:sz w:val="28"/>
          <w:szCs w:val="28"/>
        </w:rPr>
        <w:lastRenderedPageBreak/>
        <w:t xml:space="preserve">Joe </w:t>
      </w:r>
      <w:proofErr w:type="spellStart"/>
      <w:r w:rsidRPr="006C5D54">
        <w:rPr>
          <w:rFonts w:ascii="Times New Roman" w:hAnsi="Times New Roman" w:cs="Times New Roman"/>
          <w:color w:val="auto"/>
          <w:sz w:val="28"/>
          <w:szCs w:val="28"/>
        </w:rPr>
        <w:t>TenBroek</w:t>
      </w:r>
      <w:proofErr w:type="spellEnd"/>
      <w:r w:rsidRPr="006C5D54">
        <w:rPr>
          <w:rFonts w:ascii="Times New Roman" w:hAnsi="Times New Roman" w:cs="Times New Roman"/>
          <w:color w:val="auto"/>
          <w:sz w:val="28"/>
          <w:szCs w:val="28"/>
        </w:rPr>
        <w:t xml:space="preserve"> by Colin Driscoll</w:t>
      </w:r>
      <w:bookmarkEnd w:id="18"/>
    </w:p>
    <w:p w:rsidR="00502306" w:rsidRDefault="00502306" w:rsidP="0013125D">
      <w:pPr>
        <w:ind w:right="2880"/>
      </w:pPr>
    </w:p>
    <w:p w:rsidR="003C3664" w:rsidRDefault="003C3664" w:rsidP="003C3664">
      <w:pPr>
        <w:tabs>
          <w:tab w:val="left" w:pos="-900"/>
          <w:tab w:val="left" w:pos="-360"/>
        </w:tabs>
        <w:rPr>
          <w:shd w:val="clear" w:color="auto" w:fill="FFFFFF"/>
        </w:rPr>
      </w:pPr>
      <w:r>
        <w:rPr>
          <w:noProof/>
          <w:shd w:val="clear" w:color="auto" w:fill="FFFFFF"/>
        </w:rPr>
        <w:drawing>
          <wp:anchor distT="0" distB="0" distL="114300" distR="114300" simplePos="0" relativeHeight="251664384" behindDoc="0" locked="0" layoutInCell="1" allowOverlap="1" wp14:anchorId="4027B0DC" wp14:editId="4DB8CF06">
            <wp:simplePos x="0" y="0"/>
            <wp:positionH relativeFrom="column">
              <wp:posOffset>12700</wp:posOffset>
            </wp:positionH>
            <wp:positionV relativeFrom="paragraph">
              <wp:posOffset>153670</wp:posOffset>
            </wp:positionV>
            <wp:extent cx="2169160" cy="2933700"/>
            <wp:effectExtent l="0" t="0" r="254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4517_10201783009317384_448599833_n.jpg"/>
                    <pic:cNvPicPr/>
                  </pic:nvPicPr>
                  <pic:blipFill rotWithShape="1">
                    <a:blip r:embed="rId26">
                      <a:extLst>
                        <a:ext uri="{28A0092B-C50C-407E-A947-70E740481C1C}">
                          <a14:useLocalDpi xmlns:a14="http://schemas.microsoft.com/office/drawing/2010/main" val="0"/>
                        </a:ext>
                      </a:extLst>
                    </a:blip>
                    <a:srcRect l="25597" t="9886" r="23862" b="41456"/>
                    <a:stretch/>
                  </pic:blipFill>
                  <pic:spPr bwMode="auto">
                    <a:xfrm>
                      <a:off x="0" y="0"/>
                      <a:ext cx="2169160" cy="2933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5D54" w:rsidRPr="003C3664" w:rsidRDefault="003C3664" w:rsidP="006C5D54">
      <w:pPr>
        <w:tabs>
          <w:tab w:val="left" w:pos="-900"/>
          <w:tab w:val="left" w:pos="-360"/>
        </w:tabs>
        <w:ind w:left="3600"/>
        <w:rPr>
          <w:shd w:val="clear" w:color="auto" w:fill="FFFFFF"/>
        </w:rPr>
      </w:pPr>
      <w:r>
        <w:rPr>
          <w:shd w:val="clear" w:color="auto" w:fill="FFFFFF"/>
        </w:rPr>
        <w:tab/>
      </w:r>
      <w:r w:rsidR="006C5D54" w:rsidRPr="003C3664">
        <w:rPr>
          <w:shd w:val="clear" w:color="auto" w:fill="FFFFFF"/>
        </w:rPr>
        <w:t xml:space="preserve">Joe </w:t>
      </w:r>
      <w:proofErr w:type="spellStart"/>
      <w:r w:rsidR="006C5D54" w:rsidRPr="003C3664">
        <w:rPr>
          <w:shd w:val="clear" w:color="auto" w:fill="FFFFFF"/>
        </w:rPr>
        <w:t>Tenbroek</w:t>
      </w:r>
      <w:proofErr w:type="spellEnd"/>
      <w:r w:rsidR="006C5D54" w:rsidRPr="003C3664">
        <w:rPr>
          <w:shd w:val="clear" w:color="auto" w:fill="FFFFFF"/>
        </w:rPr>
        <w:t xml:space="preserve"> is a pledge living at Phi Alpha Kappa.  He is from Ann Arbor and attended Skyline high school.  Currently, he is a freshman at the University of Michigan studying to be a chemical engineer.  In his free time Joe enjoys playing basketball, running, and composing dope raps.</w:t>
      </w:r>
    </w:p>
    <w:p w:rsidR="006C5D54" w:rsidRDefault="006C5D54" w:rsidP="006C5D54">
      <w:pPr>
        <w:tabs>
          <w:tab w:val="left" w:pos="-900"/>
          <w:tab w:val="left" w:pos="-360"/>
        </w:tabs>
        <w:ind w:left="3600"/>
        <w:rPr>
          <w:shd w:val="clear" w:color="auto" w:fill="FFFFFF"/>
        </w:rPr>
      </w:pPr>
    </w:p>
    <w:p w:rsidR="006C5D54" w:rsidRDefault="006C5D54" w:rsidP="006C5D54">
      <w:pPr>
        <w:tabs>
          <w:tab w:val="left" w:pos="-900"/>
          <w:tab w:val="left" w:pos="-360"/>
        </w:tabs>
        <w:ind w:left="3600"/>
        <w:rPr>
          <w:shd w:val="clear" w:color="auto" w:fill="FFFFFF"/>
        </w:rPr>
      </w:pPr>
    </w:p>
    <w:p w:rsidR="006C5D54" w:rsidRDefault="006C5D54" w:rsidP="006C5D54">
      <w:pPr>
        <w:tabs>
          <w:tab w:val="left" w:pos="-900"/>
          <w:tab w:val="left" w:pos="-360"/>
        </w:tabs>
        <w:ind w:left="3600"/>
        <w:rPr>
          <w:shd w:val="clear" w:color="auto" w:fill="FFFFFF"/>
        </w:rPr>
      </w:pPr>
    </w:p>
    <w:p w:rsidR="006C5D54" w:rsidRPr="006C5D54" w:rsidRDefault="006C5D54" w:rsidP="006C5D54">
      <w:pPr>
        <w:tabs>
          <w:tab w:val="left" w:pos="-900"/>
          <w:tab w:val="left" w:pos="-360"/>
        </w:tabs>
        <w:ind w:left="3600"/>
      </w:pPr>
    </w:p>
    <w:p w:rsidR="00453BD7" w:rsidRDefault="00E36594" w:rsidP="00E36594">
      <w:r>
        <w:br w:type="page"/>
      </w:r>
    </w:p>
    <w:p w:rsidR="00453BD7" w:rsidRPr="003C3664" w:rsidRDefault="007058A4" w:rsidP="00A63170">
      <w:pPr>
        <w:pStyle w:val="Heading1"/>
        <w:spacing w:before="0"/>
        <w:jc w:val="center"/>
        <w:rPr>
          <w:rFonts w:ascii="Biondi" w:hAnsi="Biondi"/>
          <w:sz w:val="32"/>
          <w:szCs w:val="32"/>
        </w:rPr>
      </w:pPr>
      <w:bookmarkStart w:id="19" w:name="_Toc371242687"/>
      <w:r w:rsidRPr="003C3664">
        <w:rPr>
          <w:rFonts w:ascii="Biondi" w:hAnsi="Biondi"/>
          <w:noProof/>
          <w:color w:val="1F497D" w:themeColor="text2"/>
          <w:sz w:val="32"/>
          <w:szCs w:val="32"/>
        </w:rPr>
        <w:lastRenderedPageBreak/>
        <mc:AlternateContent>
          <mc:Choice Requires="wps">
            <w:drawing>
              <wp:anchor distT="0" distB="0" distL="114300" distR="114300" simplePos="0" relativeHeight="251659264" behindDoc="0" locked="0" layoutInCell="1" allowOverlap="1" wp14:anchorId="2D5C8953" wp14:editId="520D0F4A">
                <wp:simplePos x="0" y="0"/>
                <wp:positionH relativeFrom="column">
                  <wp:align>center</wp:align>
                </wp:positionH>
                <wp:positionV relativeFrom="paragraph">
                  <wp:posOffset>300355</wp:posOffset>
                </wp:positionV>
                <wp:extent cx="5943600" cy="0"/>
                <wp:effectExtent l="23495" t="24130" r="24130" b="23495"/>
                <wp:wrapSquare wrapText="bothSides"/>
                <wp:docPr id="3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23.65pt" to="46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VL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" strokecolor="maroon" strokeweight="2.5pt">
                <w10:wrap type="square"/>
              </v:line>
            </w:pict>
          </mc:Fallback>
        </mc:AlternateContent>
      </w:r>
      <w:r w:rsidR="00E36594" w:rsidRPr="003C3664">
        <w:rPr>
          <w:rFonts w:ascii="Biondi" w:hAnsi="Biondi"/>
          <w:color w:val="1F497D" w:themeColor="text2"/>
          <w:sz w:val="32"/>
          <w:szCs w:val="32"/>
        </w:rPr>
        <w:t>The Active Members</w:t>
      </w:r>
      <w:bookmarkEnd w:id="19"/>
    </w:p>
    <w:p w:rsidR="00453BD7" w:rsidRDefault="00453BD7" w:rsidP="00453BD7">
      <w:pPr>
        <w:jc w:val="both"/>
      </w:pPr>
    </w:p>
    <w:p w:rsidR="00453BD7" w:rsidRDefault="00453BD7" w:rsidP="00453BD7">
      <w:pPr>
        <w:jc w:val="both"/>
      </w:pPr>
    </w:p>
    <w:tbl>
      <w:tblPr>
        <w:tblStyle w:val="TableGrid"/>
        <w:tblW w:w="97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980"/>
        <w:gridCol w:w="2718"/>
        <w:gridCol w:w="1962"/>
        <w:gridCol w:w="3096"/>
      </w:tblGrid>
      <w:tr w:rsidR="00453BD7" w:rsidRPr="00A63170" w:rsidTr="00242F16">
        <w:trPr>
          <w:jc w:val="center"/>
        </w:trPr>
        <w:tc>
          <w:tcPr>
            <w:tcW w:w="1980" w:type="dxa"/>
            <w:vAlign w:val="center"/>
          </w:tcPr>
          <w:p w:rsidR="00453BD7" w:rsidRPr="00A63170" w:rsidRDefault="00242F16" w:rsidP="00A17032">
            <w:pPr>
              <w:rPr>
                <w:b/>
              </w:rPr>
            </w:pPr>
            <w:r>
              <w:rPr>
                <w:b/>
                <w:noProof/>
              </w:rPr>
              <w:drawing>
                <wp:inline distT="0" distB="0" distL="0" distR="0" wp14:anchorId="209179FB" wp14:editId="08015639">
                  <wp:extent cx="1161020" cy="1562100"/>
                  <wp:effectExtent l="0" t="0" r="127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2_10151633800592002_1788940407_n.jpg"/>
                          <pic:cNvPicPr/>
                        </pic:nvPicPr>
                        <pic:blipFill rotWithShape="1">
                          <a:blip r:embed="rId27">
                            <a:extLst>
                              <a:ext uri="{28A0092B-C50C-407E-A947-70E740481C1C}">
                                <a14:useLocalDpi xmlns:a14="http://schemas.microsoft.com/office/drawing/2010/main" val="0"/>
                              </a:ext>
                            </a:extLst>
                          </a:blip>
                          <a:srcRect l="13667" t="6667" r="49667" b="44001"/>
                          <a:stretch/>
                        </pic:blipFill>
                        <pic:spPr bwMode="auto">
                          <a:xfrm>
                            <a:off x="0" y="0"/>
                            <a:ext cx="1150584" cy="1548059"/>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453BD7" w:rsidRPr="00A63170" w:rsidRDefault="00A63170" w:rsidP="00A17032">
            <w:r>
              <w:t xml:space="preserve">Daniel </w:t>
            </w:r>
            <w:proofErr w:type="spellStart"/>
            <w:r>
              <w:t>Bosscher</w:t>
            </w:r>
            <w:proofErr w:type="spellEnd"/>
          </w:p>
          <w:p w:rsidR="00453BD7" w:rsidRPr="00A63170" w:rsidRDefault="00A63170" w:rsidP="00A17032">
            <w:r>
              <w:t>Chaplain</w:t>
            </w:r>
          </w:p>
          <w:p w:rsidR="00453BD7" w:rsidRPr="00A63170" w:rsidRDefault="00A17032" w:rsidP="00A17032">
            <w:r>
              <w:t>Master’s</w:t>
            </w:r>
            <w:r w:rsidR="00A63170">
              <w:t xml:space="preserve"> Student</w:t>
            </w:r>
          </w:p>
          <w:p w:rsidR="00453BD7" w:rsidRPr="00A63170" w:rsidRDefault="00A63170" w:rsidP="00A17032">
            <w:r>
              <w:t>Computer Science</w:t>
            </w:r>
          </w:p>
        </w:tc>
        <w:tc>
          <w:tcPr>
            <w:tcW w:w="1962" w:type="dxa"/>
            <w:vAlign w:val="center"/>
          </w:tcPr>
          <w:p w:rsidR="00453BD7" w:rsidRPr="00A63170" w:rsidRDefault="00242F16" w:rsidP="00A17032">
            <w:pPr>
              <w:rPr>
                <w:b/>
              </w:rPr>
            </w:pPr>
            <w:r>
              <w:rPr>
                <w:noProof/>
              </w:rPr>
              <w:drawing>
                <wp:inline distT="0" distB="0" distL="0" distR="0" wp14:anchorId="3655797C" wp14:editId="08226D68">
                  <wp:extent cx="1163783" cy="1422400"/>
                  <wp:effectExtent l="0" t="0" r="0" b="6350"/>
                  <wp:docPr id="54" name="Picture 54" descr="http://phialphakappa.knoxwebdev.com/wp-content/uploads/profile_builder/attachments/userID_31_attachment_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phialphakappa.knoxwebdev.com/wp-content/uploads/profile_builder/attachments/userID_31_attachment_Me.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9722" t="13086" r="15278" b="14939"/>
                          <a:stretch/>
                        </pic:blipFill>
                        <pic:spPr bwMode="auto">
                          <a:xfrm>
                            <a:off x="0" y="0"/>
                            <a:ext cx="1176269" cy="14376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453BD7" w:rsidRPr="00A63170" w:rsidRDefault="00A17032" w:rsidP="00A17032">
            <w:r>
              <w:t>Colin Driscoll</w:t>
            </w:r>
          </w:p>
          <w:p w:rsidR="00453BD7" w:rsidRPr="00A63170" w:rsidRDefault="00453BD7" w:rsidP="00A17032"/>
          <w:p w:rsidR="00453BD7" w:rsidRPr="00A63170" w:rsidRDefault="00A17032" w:rsidP="00A17032">
            <w:r>
              <w:t>Senior</w:t>
            </w:r>
          </w:p>
          <w:p w:rsidR="00453BD7" w:rsidRPr="00A63170" w:rsidRDefault="00A17032" w:rsidP="00A17032">
            <w:r>
              <w:t>Mathematics</w:t>
            </w:r>
          </w:p>
        </w:tc>
      </w:tr>
      <w:tr w:rsidR="00453BD7" w:rsidRPr="00A63170" w:rsidTr="00242F16">
        <w:trPr>
          <w:jc w:val="center"/>
        </w:trPr>
        <w:tc>
          <w:tcPr>
            <w:tcW w:w="1980" w:type="dxa"/>
            <w:vAlign w:val="center"/>
          </w:tcPr>
          <w:p w:rsidR="00453BD7" w:rsidRPr="00A63170" w:rsidRDefault="007B3FF5" w:rsidP="00A17032">
            <w:pPr>
              <w:rPr>
                <w:b/>
              </w:rPr>
            </w:pPr>
            <w:r>
              <w:rPr>
                <w:b/>
                <w:noProof/>
              </w:rPr>
              <w:drawing>
                <wp:inline distT="0" distB="0" distL="0" distR="0" wp14:anchorId="2BCBDCB7" wp14:editId="46DF1938">
                  <wp:extent cx="1168400" cy="164253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189_1462309038242_725585_n.jpg"/>
                          <pic:cNvPicPr/>
                        </pic:nvPicPr>
                        <pic:blipFill rotWithShape="1">
                          <a:blip r:embed="rId29">
                            <a:extLst>
                              <a:ext uri="{28A0092B-C50C-407E-A947-70E740481C1C}">
                                <a14:useLocalDpi xmlns:a14="http://schemas.microsoft.com/office/drawing/2010/main" val="0"/>
                              </a:ext>
                            </a:extLst>
                          </a:blip>
                          <a:srcRect l="56107" t="10308" r="24141" b="52670"/>
                          <a:stretch/>
                        </pic:blipFill>
                        <pic:spPr bwMode="auto">
                          <a:xfrm>
                            <a:off x="0" y="0"/>
                            <a:ext cx="1175569" cy="1652611"/>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453BD7" w:rsidRPr="00A63170" w:rsidRDefault="00A17032" w:rsidP="00A17032">
            <w:r>
              <w:t>Andrew Dykstra</w:t>
            </w:r>
          </w:p>
          <w:p w:rsidR="00453BD7" w:rsidRPr="00A63170" w:rsidRDefault="00A17032" w:rsidP="00A17032">
            <w:r>
              <w:t>Secretary, Pledge Chair</w:t>
            </w:r>
          </w:p>
          <w:p w:rsidR="00453BD7" w:rsidRPr="00A63170" w:rsidRDefault="00453BD7" w:rsidP="00A17032">
            <w:r w:rsidRPr="00A63170">
              <w:t>Senior</w:t>
            </w:r>
          </w:p>
          <w:p w:rsidR="00453BD7" w:rsidRPr="00A63170" w:rsidRDefault="00771689" w:rsidP="00A17032">
            <w:pPr>
              <w:rPr>
                <w:b/>
              </w:rPr>
            </w:pPr>
            <w:r>
              <w:t>Industrial and Operations</w:t>
            </w:r>
            <w:r w:rsidR="00453BD7" w:rsidRPr="00A63170">
              <w:t xml:space="preserve"> Engineering</w:t>
            </w:r>
          </w:p>
        </w:tc>
        <w:tc>
          <w:tcPr>
            <w:tcW w:w="1962" w:type="dxa"/>
            <w:vAlign w:val="center"/>
          </w:tcPr>
          <w:p w:rsidR="00453BD7" w:rsidRPr="00A63170" w:rsidRDefault="007B3FF5" w:rsidP="00A17032">
            <w:pPr>
              <w:rPr>
                <w:b/>
              </w:rPr>
            </w:pPr>
            <w:r>
              <w:rPr>
                <w:b/>
                <w:noProof/>
              </w:rPr>
              <w:drawing>
                <wp:inline distT="0" distB="0" distL="0" distR="0" wp14:anchorId="77D750C8" wp14:editId="1A4307E3">
                  <wp:extent cx="1171460" cy="1676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2898_10153240886165652_1203372693_o.jpg"/>
                          <pic:cNvPicPr/>
                        </pic:nvPicPr>
                        <pic:blipFill rotWithShape="1">
                          <a:blip r:embed="rId30" cstate="print">
                            <a:extLst>
                              <a:ext uri="{28A0092B-C50C-407E-A947-70E740481C1C}">
                                <a14:useLocalDpi xmlns:a14="http://schemas.microsoft.com/office/drawing/2010/main" val="0"/>
                              </a:ext>
                            </a:extLst>
                          </a:blip>
                          <a:srcRect l="10094" t="2381" r="38996" b="31745"/>
                          <a:stretch/>
                        </pic:blipFill>
                        <pic:spPr bwMode="auto">
                          <a:xfrm>
                            <a:off x="0" y="0"/>
                            <a:ext cx="1176238" cy="1683237"/>
                          </a:xfrm>
                          <a:prstGeom prst="rect">
                            <a:avLst/>
                          </a:prstGeom>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453BD7" w:rsidRPr="00A63170" w:rsidRDefault="00A17032" w:rsidP="00A17032">
            <w:r>
              <w:t xml:space="preserve">Kevin </w:t>
            </w:r>
            <w:proofErr w:type="spellStart"/>
            <w:r>
              <w:t>Egedy</w:t>
            </w:r>
            <w:proofErr w:type="spellEnd"/>
          </w:p>
          <w:p w:rsidR="00453BD7" w:rsidRPr="00A63170" w:rsidRDefault="00A17032" w:rsidP="00A17032">
            <w:r>
              <w:t>Sergeant, Pledge Chair</w:t>
            </w:r>
          </w:p>
          <w:p w:rsidR="00453BD7" w:rsidRPr="00A63170" w:rsidRDefault="00A17032" w:rsidP="00A17032">
            <w:r>
              <w:t>Senior</w:t>
            </w:r>
          </w:p>
          <w:p w:rsidR="00453BD7" w:rsidRPr="00A63170" w:rsidRDefault="00A17032" w:rsidP="00A17032">
            <w:r>
              <w:t>Electrical Engineering</w:t>
            </w:r>
          </w:p>
        </w:tc>
      </w:tr>
      <w:tr w:rsidR="00453BD7" w:rsidRPr="00A63170" w:rsidTr="00242F16">
        <w:trPr>
          <w:jc w:val="center"/>
        </w:trPr>
        <w:tc>
          <w:tcPr>
            <w:tcW w:w="1980" w:type="dxa"/>
            <w:vAlign w:val="center"/>
          </w:tcPr>
          <w:p w:rsidR="00453BD7" w:rsidRPr="00A63170" w:rsidRDefault="007B3FF5" w:rsidP="00A17032">
            <w:pPr>
              <w:rPr>
                <w:b/>
              </w:rPr>
            </w:pPr>
            <w:r>
              <w:rPr>
                <w:b/>
                <w:noProof/>
              </w:rPr>
              <w:drawing>
                <wp:inline distT="0" distB="0" distL="0" distR="0" wp14:anchorId="1892536D" wp14:editId="40974CC5">
                  <wp:extent cx="1168400" cy="1749061"/>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52.jpg"/>
                          <pic:cNvPicPr/>
                        </pic:nvPicPr>
                        <pic:blipFill rotWithShape="1">
                          <a:blip r:embed="rId31" cstate="print">
                            <a:extLst>
                              <a:ext uri="{28A0092B-C50C-407E-A947-70E740481C1C}">
                                <a14:useLocalDpi xmlns:a14="http://schemas.microsoft.com/office/drawing/2010/main" val="0"/>
                              </a:ext>
                            </a:extLst>
                          </a:blip>
                          <a:srcRect l="45131" t="7849" r="18896" b="20349"/>
                          <a:stretch/>
                        </pic:blipFill>
                        <pic:spPr bwMode="auto">
                          <a:xfrm>
                            <a:off x="0" y="0"/>
                            <a:ext cx="1174278" cy="1757861"/>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453BD7" w:rsidRDefault="00453BD7" w:rsidP="00A17032">
            <w:bookmarkStart w:id="20" w:name="_Toc371091848"/>
            <w:bookmarkStart w:id="21" w:name="_Toc371092064"/>
            <w:r w:rsidRPr="00A63170">
              <w:t xml:space="preserve">Nathan </w:t>
            </w:r>
            <w:proofErr w:type="spellStart"/>
            <w:r w:rsidRPr="00A63170">
              <w:t>Falstad</w:t>
            </w:r>
            <w:bookmarkEnd w:id="20"/>
            <w:bookmarkEnd w:id="21"/>
            <w:proofErr w:type="spellEnd"/>
          </w:p>
          <w:p w:rsidR="00A17032" w:rsidRPr="00A63170" w:rsidRDefault="00A17032" w:rsidP="00A17032"/>
          <w:p w:rsidR="00453BD7" w:rsidRPr="00A63170" w:rsidRDefault="00771689" w:rsidP="00A17032">
            <w:r>
              <w:t>1</w:t>
            </w:r>
            <w:r w:rsidRPr="00771689">
              <w:rPr>
                <w:vertAlign w:val="superscript"/>
              </w:rPr>
              <w:t>st</w:t>
            </w:r>
            <w:r>
              <w:t xml:space="preserve"> year MBA</w:t>
            </w:r>
          </w:p>
          <w:p w:rsidR="00453BD7" w:rsidRPr="00A63170" w:rsidRDefault="00771689" w:rsidP="00A17032">
            <w:r>
              <w:t xml:space="preserve">Master of </w:t>
            </w:r>
            <w:r w:rsidR="00A17032">
              <w:t>Business Administration</w:t>
            </w:r>
          </w:p>
        </w:tc>
        <w:tc>
          <w:tcPr>
            <w:tcW w:w="1962" w:type="dxa"/>
            <w:vAlign w:val="center"/>
          </w:tcPr>
          <w:p w:rsidR="00453BD7" w:rsidRPr="00A63170" w:rsidRDefault="007B3FF5" w:rsidP="00A17032">
            <w:pPr>
              <w:rPr>
                <w:b/>
              </w:rPr>
            </w:pPr>
            <w:r>
              <w:rPr>
                <w:b/>
                <w:noProof/>
              </w:rPr>
              <w:drawing>
                <wp:inline distT="0" distB="0" distL="0" distR="0" wp14:anchorId="0769090C" wp14:editId="638CBEEA">
                  <wp:extent cx="1178944" cy="1524000"/>
                  <wp:effectExtent l="0" t="0" r="254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3837_4953742121263_1420784996_n.jpg"/>
                          <pic:cNvPicPr/>
                        </pic:nvPicPr>
                        <pic:blipFill rotWithShape="1">
                          <a:blip r:embed="rId32" cstate="print">
                            <a:extLst>
                              <a:ext uri="{28A0092B-C50C-407E-A947-70E740481C1C}">
                                <a14:useLocalDpi xmlns:a14="http://schemas.microsoft.com/office/drawing/2010/main" val="0"/>
                              </a:ext>
                            </a:extLst>
                          </a:blip>
                          <a:srcRect l="6666" t="2961" r="62963" b="44712"/>
                          <a:stretch/>
                        </pic:blipFill>
                        <pic:spPr bwMode="auto">
                          <a:xfrm>
                            <a:off x="0" y="0"/>
                            <a:ext cx="1188013" cy="1535724"/>
                          </a:xfrm>
                          <a:prstGeom prst="rect">
                            <a:avLst/>
                          </a:prstGeom>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453BD7" w:rsidRPr="00A63170" w:rsidRDefault="00A17032" w:rsidP="00A17032">
            <w:r>
              <w:t>Domenic Kelly</w:t>
            </w:r>
          </w:p>
          <w:p w:rsidR="00453BD7" w:rsidRPr="00A63170" w:rsidRDefault="00A17032" w:rsidP="00A17032">
            <w:r>
              <w:t>Webmaster</w:t>
            </w:r>
          </w:p>
          <w:p w:rsidR="00453BD7" w:rsidRPr="00A63170" w:rsidRDefault="00453BD7" w:rsidP="00A17032">
            <w:r w:rsidRPr="00A63170">
              <w:t>Junior</w:t>
            </w:r>
          </w:p>
          <w:p w:rsidR="00453BD7" w:rsidRPr="00A63170" w:rsidRDefault="00A17032" w:rsidP="00A17032">
            <w:r>
              <w:t>Computer Science and Mathematics</w:t>
            </w:r>
          </w:p>
        </w:tc>
      </w:tr>
      <w:tr w:rsidR="00453BD7" w:rsidRPr="00A63170" w:rsidTr="00242F16">
        <w:trPr>
          <w:jc w:val="center"/>
        </w:trPr>
        <w:tc>
          <w:tcPr>
            <w:tcW w:w="1980" w:type="dxa"/>
            <w:vAlign w:val="center"/>
          </w:tcPr>
          <w:p w:rsidR="00453BD7" w:rsidRPr="00A63170" w:rsidRDefault="00036926" w:rsidP="00A17032">
            <w:pPr>
              <w:rPr>
                <w:b/>
              </w:rPr>
            </w:pPr>
            <w:r>
              <w:rPr>
                <w:b/>
                <w:noProof/>
              </w:rPr>
              <w:drawing>
                <wp:inline distT="0" distB="0" distL="0" distR="0" wp14:anchorId="298501A2" wp14:editId="6E9C6988">
                  <wp:extent cx="1174750" cy="1409700"/>
                  <wp:effectExtent l="0" t="0" r="635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6381_10153250215165192_1167551121_o.jpg"/>
                          <pic:cNvPicPr/>
                        </pic:nvPicPr>
                        <pic:blipFill rotWithShape="1">
                          <a:blip r:embed="rId33" cstate="print">
                            <a:extLst>
                              <a:ext uri="{BEBA8EAE-BF5A-486C-A8C5-ECC9F3942E4B}">
                                <a14:imgProps xmlns:a14="http://schemas.microsoft.com/office/drawing/2010/main">
                                  <a14:imgLayer r:embed="rId34">
                                    <a14:imgEffect>
                                      <a14:brightnessContrast bright="20000"/>
                                    </a14:imgEffect>
                                  </a14:imgLayer>
                                </a14:imgProps>
                              </a:ext>
                              <a:ext uri="{28A0092B-C50C-407E-A947-70E740481C1C}">
                                <a14:useLocalDpi xmlns:a14="http://schemas.microsoft.com/office/drawing/2010/main" val="0"/>
                              </a:ext>
                            </a:extLst>
                          </a:blip>
                          <a:srcRect l="34502" t="18377" r="46964" b="48290"/>
                          <a:stretch/>
                        </pic:blipFill>
                        <pic:spPr bwMode="auto">
                          <a:xfrm>
                            <a:off x="0" y="0"/>
                            <a:ext cx="1175728" cy="1410874"/>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453BD7" w:rsidRPr="00A63170" w:rsidRDefault="00A17032" w:rsidP="00A17032">
            <w:r>
              <w:t xml:space="preserve">Joel </w:t>
            </w:r>
            <w:proofErr w:type="spellStart"/>
            <w:r>
              <w:t>Koper</w:t>
            </w:r>
            <w:proofErr w:type="spellEnd"/>
          </w:p>
          <w:p w:rsidR="00453BD7" w:rsidRPr="00A63170" w:rsidRDefault="00A17032" w:rsidP="00A17032">
            <w:r>
              <w:t>Steward</w:t>
            </w:r>
          </w:p>
          <w:p w:rsidR="00453BD7" w:rsidRPr="00A63170" w:rsidRDefault="00453BD7" w:rsidP="00A17032">
            <w:r w:rsidRPr="00A63170">
              <w:t>Senior</w:t>
            </w:r>
          </w:p>
          <w:p w:rsidR="00453BD7" w:rsidRPr="00A63170" w:rsidRDefault="00A17032" w:rsidP="00A17032">
            <w:r>
              <w:t>Biochemistry</w:t>
            </w:r>
          </w:p>
        </w:tc>
        <w:tc>
          <w:tcPr>
            <w:tcW w:w="1962" w:type="dxa"/>
            <w:vAlign w:val="center"/>
          </w:tcPr>
          <w:p w:rsidR="00453BD7" w:rsidRPr="00A63170" w:rsidRDefault="00242F16" w:rsidP="00A17032">
            <w:pPr>
              <w:rPr>
                <w:b/>
              </w:rPr>
            </w:pPr>
            <w:r>
              <w:rPr>
                <w:noProof/>
              </w:rPr>
              <w:drawing>
                <wp:inline distT="0" distB="0" distL="0" distR="0" wp14:anchorId="018983C4" wp14:editId="1390A556">
                  <wp:extent cx="1168400" cy="1587261"/>
                  <wp:effectExtent l="0" t="0" r="0" b="0"/>
                  <wp:docPr id="57" name="Picture 57" descr="http://phialphakappa.knoxwebdev.com/wp-content/uploads/profile_builder/attachments/userID_19_attachment_207192_202791973088309_100000725224902_624252_2833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phialphakappa.knoxwebdev.com/wp-content/uploads/profile_builder/attachments/userID_19_attachment_207192_202791973088309_100000725224902_624252_283375_n.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34036" t="16812" r="28678" b="49514"/>
                          <a:stretch/>
                        </pic:blipFill>
                        <pic:spPr bwMode="auto">
                          <a:xfrm>
                            <a:off x="0" y="0"/>
                            <a:ext cx="1169950" cy="15893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453BD7" w:rsidRPr="00A63170" w:rsidRDefault="00A17032" w:rsidP="00A17032">
            <w:r>
              <w:t xml:space="preserve">Joe </w:t>
            </w:r>
            <w:proofErr w:type="spellStart"/>
            <w:r>
              <w:t>Kropiewnicki</w:t>
            </w:r>
            <w:proofErr w:type="spellEnd"/>
          </w:p>
          <w:p w:rsidR="00453BD7" w:rsidRPr="00A63170" w:rsidRDefault="00A17032" w:rsidP="00A17032">
            <w:r>
              <w:t>VP and Social Chair</w:t>
            </w:r>
          </w:p>
          <w:p w:rsidR="00453BD7" w:rsidRPr="00A63170" w:rsidRDefault="00A17032" w:rsidP="00A17032">
            <w:r>
              <w:t>Junior</w:t>
            </w:r>
          </w:p>
          <w:p w:rsidR="00453BD7" w:rsidRPr="00A63170" w:rsidRDefault="00A17032" w:rsidP="00A17032">
            <w:r>
              <w:t>Actuarial Math and Economics</w:t>
            </w:r>
          </w:p>
        </w:tc>
      </w:tr>
      <w:tr w:rsidR="00453BD7" w:rsidRPr="00A63170" w:rsidTr="00242F16">
        <w:trPr>
          <w:jc w:val="center"/>
        </w:trPr>
        <w:tc>
          <w:tcPr>
            <w:tcW w:w="1980" w:type="dxa"/>
            <w:vAlign w:val="center"/>
          </w:tcPr>
          <w:p w:rsidR="00453BD7" w:rsidRPr="00A63170" w:rsidRDefault="00242F16" w:rsidP="00A17032">
            <w:pPr>
              <w:rPr>
                <w:b/>
              </w:rPr>
            </w:pPr>
            <w:r>
              <w:rPr>
                <w:noProof/>
              </w:rPr>
              <w:lastRenderedPageBreak/>
              <w:drawing>
                <wp:inline distT="0" distB="0" distL="0" distR="0" wp14:anchorId="2F239163" wp14:editId="028D4A57">
                  <wp:extent cx="1178283" cy="1485900"/>
                  <wp:effectExtent l="0" t="0" r="3175" b="0"/>
                  <wp:docPr id="56" name="Picture 56" descr="http://phialphakappa.knoxwebdev.com/wp-content/uploads/profile_builder/attachments/userID_20_attachment_385252_10150572698229502_562804501_11494882_2954921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phialphakappa.knoxwebdev.com/wp-content/uploads/profile_builder/attachments/userID_20_attachment_385252_10150572698229502_562804501_11494882_295492116_n.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29505" t="11176" b="40970"/>
                          <a:stretch/>
                        </pic:blipFill>
                        <pic:spPr bwMode="auto">
                          <a:xfrm>
                            <a:off x="0" y="0"/>
                            <a:ext cx="1178283" cy="14859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363633" w:rsidRPr="00A63170" w:rsidRDefault="00A17032" w:rsidP="00A17032">
            <w:r>
              <w:t>Brian Mejeur</w:t>
            </w:r>
          </w:p>
          <w:p w:rsidR="00363633" w:rsidRPr="00A63170" w:rsidRDefault="00363633" w:rsidP="00A17032"/>
          <w:p w:rsidR="00363633" w:rsidRPr="00A63170" w:rsidRDefault="00A17032" w:rsidP="00A17032">
            <w:r>
              <w:t>Master’s Student</w:t>
            </w:r>
          </w:p>
          <w:p w:rsidR="00453BD7" w:rsidRPr="00A63170" w:rsidRDefault="00A17032" w:rsidP="00A17032">
            <w:r>
              <w:t>Aerospace Engineering</w:t>
            </w:r>
          </w:p>
        </w:tc>
        <w:tc>
          <w:tcPr>
            <w:tcW w:w="1962" w:type="dxa"/>
            <w:vAlign w:val="center"/>
          </w:tcPr>
          <w:p w:rsidR="00453BD7" w:rsidRPr="00A63170" w:rsidRDefault="00036926" w:rsidP="00A17032">
            <w:pPr>
              <w:rPr>
                <w:b/>
              </w:rPr>
            </w:pPr>
            <w:r>
              <w:rPr>
                <w:noProof/>
              </w:rPr>
              <w:drawing>
                <wp:inline distT="0" distB="0" distL="0" distR="0" wp14:anchorId="01698C64" wp14:editId="493B8A92">
                  <wp:extent cx="1168400" cy="1506908"/>
                  <wp:effectExtent l="0" t="0" r="0" b="0"/>
                  <wp:docPr id="67" name="Picture 67" descr="http://phialphakappa.knoxwebdev.com/wp-content/uploads/profile_builder/attachments/userID_23_attachment_31202_435253183988_777363988_5744828_5044328_n%20-%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phialphakappa.knoxwebdev.com/wp-content/uploads/profile_builder/attachments/userID_23_attachment_31202_435253183988_777363988_5744828_5044328_n%20-%20Copy.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33807" t="25152" r="52054" b="61137"/>
                          <a:stretch/>
                        </pic:blipFill>
                        <pic:spPr bwMode="auto">
                          <a:xfrm>
                            <a:off x="0" y="0"/>
                            <a:ext cx="1168400" cy="15069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453BD7" w:rsidRPr="00A63170" w:rsidRDefault="00A17032" w:rsidP="00A17032">
            <w:r>
              <w:t>Isaac Olson</w:t>
            </w:r>
          </w:p>
          <w:p w:rsidR="00A17032" w:rsidRDefault="00A17032" w:rsidP="00A17032"/>
          <w:p w:rsidR="00453BD7" w:rsidRPr="00A63170" w:rsidRDefault="00453BD7" w:rsidP="00A17032">
            <w:r w:rsidRPr="00A63170">
              <w:t>Senior</w:t>
            </w:r>
          </w:p>
          <w:p w:rsidR="00453BD7" w:rsidRPr="00A63170" w:rsidRDefault="00A17032" w:rsidP="00A17032">
            <w:r>
              <w:t>Aerospace</w:t>
            </w:r>
            <w:r w:rsidR="00453BD7" w:rsidRPr="00A63170">
              <w:t xml:space="preserve"> Engineering</w:t>
            </w:r>
          </w:p>
        </w:tc>
      </w:tr>
      <w:tr w:rsidR="007F1FC4" w:rsidRPr="00A63170" w:rsidTr="00242F16">
        <w:trPr>
          <w:jc w:val="center"/>
        </w:trPr>
        <w:tc>
          <w:tcPr>
            <w:tcW w:w="1980" w:type="dxa"/>
            <w:vAlign w:val="center"/>
          </w:tcPr>
          <w:p w:rsidR="007F1FC4" w:rsidRPr="00A63170" w:rsidRDefault="007F1FC4" w:rsidP="00A17032">
            <w:pPr>
              <w:rPr>
                <w:b/>
              </w:rPr>
            </w:pPr>
            <w:r>
              <w:rPr>
                <w:b/>
                <w:noProof/>
              </w:rPr>
              <w:drawing>
                <wp:inline distT="0" distB="0" distL="0" distR="0">
                  <wp:extent cx="1177925" cy="1346200"/>
                  <wp:effectExtent l="0" t="0" r="3175"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4309_10151104059752983_1980452880_n.jpg"/>
                          <pic:cNvPicPr/>
                        </pic:nvPicPr>
                        <pic:blipFill rotWithShape="1">
                          <a:blip r:embed="rId38">
                            <a:extLst>
                              <a:ext uri="{28A0092B-C50C-407E-A947-70E740481C1C}">
                                <a14:useLocalDpi xmlns:a14="http://schemas.microsoft.com/office/drawing/2010/main" val="0"/>
                              </a:ext>
                            </a:extLst>
                          </a:blip>
                          <a:srcRect l="62569" t="20442" r="28729" b="66298"/>
                          <a:stretch/>
                        </pic:blipFill>
                        <pic:spPr bwMode="auto">
                          <a:xfrm>
                            <a:off x="0" y="0"/>
                            <a:ext cx="1181419" cy="1350193"/>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7F1FC4" w:rsidRPr="00A63170" w:rsidRDefault="007F1FC4" w:rsidP="006143DB">
            <w:r>
              <w:t>John Pederson</w:t>
            </w:r>
          </w:p>
          <w:p w:rsidR="007F1FC4" w:rsidRDefault="007F1FC4" w:rsidP="006143DB"/>
          <w:p w:rsidR="007F1FC4" w:rsidRDefault="007F1FC4" w:rsidP="006143DB"/>
          <w:p w:rsidR="007F1FC4" w:rsidRPr="00A63170" w:rsidRDefault="007F1FC4" w:rsidP="006143DB">
            <w:pPr>
              <w:rPr>
                <w:b/>
              </w:rPr>
            </w:pPr>
            <w:r>
              <w:t>Undecided</w:t>
            </w:r>
          </w:p>
        </w:tc>
        <w:tc>
          <w:tcPr>
            <w:tcW w:w="1962" w:type="dxa"/>
            <w:vAlign w:val="center"/>
          </w:tcPr>
          <w:p w:rsidR="007F1FC4" w:rsidRPr="00A63170" w:rsidRDefault="007F1FC4" w:rsidP="006143DB">
            <w:pPr>
              <w:rPr>
                <w:b/>
              </w:rPr>
            </w:pPr>
            <w:r>
              <w:rPr>
                <w:noProof/>
              </w:rPr>
              <w:drawing>
                <wp:inline distT="0" distB="0" distL="0" distR="0" wp14:anchorId="2058DCCA" wp14:editId="0C1AF366">
                  <wp:extent cx="1163339" cy="1524000"/>
                  <wp:effectExtent l="0" t="0" r="0" b="0"/>
                  <wp:docPr id="58" name="Picture 58" descr="http://phialphakappa.com/wp-content/uploads/profile_builder/attachments/userID_5_attachment_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phialphakappa.com/wp-content/uploads/profile_builder/attachments/userID_5_attachment_me.jpg"/>
                          <pic:cNvPicPr>
                            <a:picLocks noChangeAspect="1" noChangeArrowheads="1"/>
                          </pic:cNvPicPr>
                        </pic:nvPicPr>
                        <pic:blipFill rotWithShape="1">
                          <a:blip r:embed="rId39">
                            <a:extLst>
                              <a:ext uri="{28A0092B-C50C-407E-A947-70E740481C1C}">
                                <a14:useLocalDpi xmlns:a14="http://schemas.microsoft.com/office/drawing/2010/main" val="0"/>
                              </a:ext>
                            </a:extLst>
                          </a:blip>
                          <a:srcRect t="3817" b="4581"/>
                          <a:stretch/>
                        </pic:blipFill>
                        <pic:spPr bwMode="auto">
                          <a:xfrm>
                            <a:off x="0" y="0"/>
                            <a:ext cx="1164590" cy="15256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7F1FC4" w:rsidRPr="00A63170" w:rsidRDefault="007F1FC4" w:rsidP="006143DB">
            <w:r>
              <w:t>Matt Rouhana</w:t>
            </w:r>
          </w:p>
          <w:p w:rsidR="007F1FC4" w:rsidRPr="00A63170" w:rsidRDefault="007F1FC4" w:rsidP="006143DB">
            <w:r w:rsidRPr="00A63170">
              <w:t>President</w:t>
            </w:r>
          </w:p>
          <w:p w:rsidR="007F1FC4" w:rsidRPr="00A63170" w:rsidRDefault="007F1FC4" w:rsidP="006143DB">
            <w:r w:rsidRPr="00A63170">
              <w:t>Senior</w:t>
            </w:r>
          </w:p>
          <w:p w:rsidR="007F1FC4" w:rsidRPr="00A63170" w:rsidRDefault="007F1FC4" w:rsidP="006143DB">
            <w:pPr>
              <w:rPr>
                <w:b/>
              </w:rPr>
            </w:pPr>
            <w:r>
              <w:t>Industrial and Operations Engineering</w:t>
            </w:r>
          </w:p>
        </w:tc>
      </w:tr>
      <w:tr w:rsidR="007F1FC4" w:rsidRPr="00A63170" w:rsidTr="00242F16">
        <w:trPr>
          <w:jc w:val="center"/>
        </w:trPr>
        <w:tc>
          <w:tcPr>
            <w:tcW w:w="1980" w:type="dxa"/>
            <w:vAlign w:val="center"/>
          </w:tcPr>
          <w:p w:rsidR="007F1FC4" w:rsidRPr="00A63170" w:rsidRDefault="007F1FC4" w:rsidP="006143DB">
            <w:pPr>
              <w:rPr>
                <w:b/>
              </w:rPr>
            </w:pPr>
            <w:r>
              <w:rPr>
                <w:b/>
                <w:noProof/>
              </w:rPr>
              <w:drawing>
                <wp:inline distT="0" distB="0" distL="0" distR="0" wp14:anchorId="00F84482" wp14:editId="4F68E865">
                  <wp:extent cx="1167088" cy="15240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8742_511609078929876_1204812728_o.jpg"/>
                          <pic:cNvPicPr/>
                        </pic:nvPicPr>
                        <pic:blipFill rotWithShape="1">
                          <a:blip r:embed="rId40" cstate="print">
                            <a:extLst>
                              <a:ext uri="{28A0092B-C50C-407E-A947-70E740481C1C}">
                                <a14:useLocalDpi xmlns:a14="http://schemas.microsoft.com/office/drawing/2010/main" val="0"/>
                              </a:ext>
                            </a:extLst>
                          </a:blip>
                          <a:srcRect l="15083" t="6700" r="59779" b="49548"/>
                          <a:stretch/>
                        </pic:blipFill>
                        <pic:spPr bwMode="auto">
                          <a:xfrm>
                            <a:off x="0" y="0"/>
                            <a:ext cx="1178030" cy="1538289"/>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7F1FC4" w:rsidRPr="00A63170" w:rsidRDefault="007F1FC4" w:rsidP="006143DB">
            <w:r>
              <w:t>Lukas Vander Linden</w:t>
            </w:r>
          </w:p>
          <w:p w:rsidR="007F1FC4" w:rsidRPr="00A63170" w:rsidRDefault="007F1FC4" w:rsidP="006143DB"/>
          <w:p w:rsidR="007F1FC4" w:rsidRPr="00A63170" w:rsidRDefault="007F1FC4" w:rsidP="006143DB">
            <w:r>
              <w:t>Master’s Student</w:t>
            </w:r>
          </w:p>
          <w:p w:rsidR="007F1FC4" w:rsidRPr="00A63170" w:rsidRDefault="007F1FC4" w:rsidP="006143DB">
            <w:r>
              <w:t>Environmental Engineering</w:t>
            </w:r>
          </w:p>
        </w:tc>
        <w:tc>
          <w:tcPr>
            <w:tcW w:w="1962" w:type="dxa"/>
            <w:vAlign w:val="center"/>
          </w:tcPr>
          <w:p w:rsidR="007F1FC4" w:rsidRPr="00A63170" w:rsidRDefault="007F1FC4" w:rsidP="006143DB">
            <w:pPr>
              <w:rPr>
                <w:b/>
              </w:rPr>
            </w:pPr>
            <w:r>
              <w:rPr>
                <w:b/>
                <w:noProof/>
              </w:rPr>
              <w:drawing>
                <wp:inline distT="0" distB="0" distL="0" distR="0" wp14:anchorId="06A85B3D" wp14:editId="03C0EB5C">
                  <wp:extent cx="1154220" cy="1498600"/>
                  <wp:effectExtent l="0" t="0" r="8255"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arbookpic.jpg"/>
                          <pic:cNvPicPr/>
                        </pic:nvPicPr>
                        <pic:blipFill rotWithShape="1">
                          <a:blip r:embed="rId41" cstate="print">
                            <a:extLst>
                              <a:ext uri="{28A0092B-C50C-407E-A947-70E740481C1C}">
                                <a14:useLocalDpi xmlns:a14="http://schemas.microsoft.com/office/drawing/2010/main" val="0"/>
                              </a:ext>
                            </a:extLst>
                          </a:blip>
                          <a:srcRect l="12501" t="3059" r="15908" b="34974"/>
                          <a:stretch/>
                        </pic:blipFill>
                        <pic:spPr bwMode="auto">
                          <a:xfrm>
                            <a:off x="0" y="0"/>
                            <a:ext cx="1156843" cy="1502006"/>
                          </a:xfrm>
                          <a:prstGeom prst="rect">
                            <a:avLst/>
                          </a:prstGeom>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7F1FC4" w:rsidRPr="00A63170" w:rsidRDefault="007F1FC4" w:rsidP="006143DB">
            <w:pPr>
              <w:ind w:left="18"/>
            </w:pPr>
            <w:r>
              <w:t xml:space="preserve">John </w:t>
            </w:r>
            <w:proofErr w:type="spellStart"/>
            <w:r>
              <w:t>Swets</w:t>
            </w:r>
            <w:proofErr w:type="spellEnd"/>
          </w:p>
          <w:p w:rsidR="007F1FC4" w:rsidRPr="00A63170" w:rsidRDefault="007F1FC4" w:rsidP="006143DB">
            <w:pPr>
              <w:ind w:left="18"/>
            </w:pPr>
            <w:r>
              <w:t>Athletic Chair</w:t>
            </w:r>
          </w:p>
          <w:p w:rsidR="007F1FC4" w:rsidRPr="00A63170" w:rsidRDefault="007F1FC4" w:rsidP="006143DB">
            <w:pPr>
              <w:ind w:left="18"/>
            </w:pPr>
            <w:r>
              <w:t>Sophomore</w:t>
            </w:r>
          </w:p>
          <w:p w:rsidR="007F1FC4" w:rsidRPr="00A63170" w:rsidRDefault="007F1FC4" w:rsidP="006143DB">
            <w:pPr>
              <w:ind w:left="18"/>
            </w:pPr>
            <w:r>
              <w:t>Chemical Engineering</w:t>
            </w:r>
          </w:p>
        </w:tc>
      </w:tr>
      <w:tr w:rsidR="007F1FC4" w:rsidRPr="00A63170" w:rsidTr="00242F16">
        <w:trPr>
          <w:jc w:val="center"/>
        </w:trPr>
        <w:tc>
          <w:tcPr>
            <w:tcW w:w="1980" w:type="dxa"/>
            <w:vAlign w:val="center"/>
          </w:tcPr>
          <w:p w:rsidR="007F1FC4" w:rsidRPr="00A63170" w:rsidRDefault="007F1FC4" w:rsidP="006143DB">
            <w:pPr>
              <w:rPr>
                <w:b/>
              </w:rPr>
            </w:pPr>
            <w:r>
              <w:rPr>
                <w:b/>
                <w:noProof/>
              </w:rPr>
              <w:drawing>
                <wp:inline distT="0" distB="0" distL="0" distR="0" wp14:anchorId="1B11E4BE" wp14:editId="188108F8">
                  <wp:extent cx="1161657" cy="1676400"/>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 Vander Roest.jpg"/>
                          <pic:cNvPicPr/>
                        </pic:nvPicPr>
                        <pic:blipFill rotWithShape="1">
                          <a:blip r:embed="rId42" cstate="print">
                            <a:extLst>
                              <a:ext uri="{28A0092B-C50C-407E-A947-70E740481C1C}">
                                <a14:useLocalDpi xmlns:a14="http://schemas.microsoft.com/office/drawing/2010/main" val="0"/>
                              </a:ext>
                            </a:extLst>
                          </a:blip>
                          <a:srcRect l="24817" t="11077" r="25548" b="31634"/>
                          <a:stretch/>
                        </pic:blipFill>
                        <pic:spPr bwMode="auto">
                          <a:xfrm>
                            <a:off x="0" y="0"/>
                            <a:ext cx="1165663" cy="1682181"/>
                          </a:xfrm>
                          <a:prstGeom prst="rect">
                            <a:avLst/>
                          </a:prstGeom>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7F1FC4" w:rsidRPr="00A63170" w:rsidRDefault="007F1FC4" w:rsidP="006143DB">
            <w:pPr>
              <w:ind w:left="18"/>
            </w:pPr>
            <w:r>
              <w:t xml:space="preserve">Mark Vander </w:t>
            </w:r>
            <w:proofErr w:type="spellStart"/>
            <w:r>
              <w:t>Roest</w:t>
            </w:r>
            <w:proofErr w:type="spellEnd"/>
          </w:p>
          <w:p w:rsidR="007F1FC4" w:rsidRPr="00A63170" w:rsidRDefault="007F1FC4" w:rsidP="006143DB">
            <w:pPr>
              <w:ind w:left="18"/>
            </w:pPr>
          </w:p>
          <w:p w:rsidR="007F1FC4" w:rsidRPr="00A63170" w:rsidRDefault="007F1FC4" w:rsidP="006143DB">
            <w:pPr>
              <w:ind w:left="18"/>
            </w:pPr>
            <w:r>
              <w:t>Junior</w:t>
            </w:r>
          </w:p>
          <w:p w:rsidR="007F1FC4" w:rsidRPr="00A63170" w:rsidRDefault="007F1FC4" w:rsidP="006143DB">
            <w:pPr>
              <w:ind w:left="18"/>
            </w:pPr>
            <w:r>
              <w:t>Biomedical Engineering</w:t>
            </w:r>
          </w:p>
        </w:tc>
        <w:tc>
          <w:tcPr>
            <w:tcW w:w="1962" w:type="dxa"/>
            <w:vAlign w:val="center"/>
          </w:tcPr>
          <w:p w:rsidR="007F1FC4" w:rsidRPr="00A63170" w:rsidRDefault="007F1FC4" w:rsidP="006143DB">
            <w:pPr>
              <w:rPr>
                <w:b/>
              </w:rPr>
            </w:pPr>
            <w:r>
              <w:rPr>
                <w:b/>
                <w:noProof/>
              </w:rPr>
              <w:drawing>
                <wp:inline distT="0" distB="0" distL="0" distR="0" wp14:anchorId="2941D18F" wp14:editId="5D112F04">
                  <wp:extent cx="1185334" cy="15240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3913_10151686950122335_129811085_n.jpg"/>
                          <pic:cNvPicPr/>
                        </pic:nvPicPr>
                        <pic:blipFill rotWithShape="1">
                          <a:blip r:embed="rId43">
                            <a:extLst>
                              <a:ext uri="{28A0092B-C50C-407E-A947-70E740481C1C}">
                                <a14:useLocalDpi xmlns:a14="http://schemas.microsoft.com/office/drawing/2010/main" val="0"/>
                              </a:ext>
                            </a:extLst>
                          </a:blip>
                          <a:srcRect l="45867" t="5610" r="41067" b="69147"/>
                          <a:stretch/>
                        </pic:blipFill>
                        <pic:spPr bwMode="auto">
                          <a:xfrm>
                            <a:off x="0" y="0"/>
                            <a:ext cx="1183788" cy="1522012"/>
                          </a:xfrm>
                          <a:prstGeom prst="rect">
                            <a:avLst/>
                          </a:prstGeom>
                          <a:ln>
                            <a:noFill/>
                          </a:ln>
                          <a:extLst>
                            <a:ext uri="{53640926-AAD7-44D8-BBD7-CCE9431645EC}">
                              <a14:shadowObscured xmlns:a14="http://schemas.microsoft.com/office/drawing/2010/main"/>
                            </a:ext>
                          </a:extLst>
                        </pic:spPr>
                      </pic:pic>
                    </a:graphicData>
                  </a:graphic>
                </wp:inline>
              </w:drawing>
            </w:r>
          </w:p>
        </w:tc>
        <w:tc>
          <w:tcPr>
            <w:tcW w:w="3096" w:type="dxa"/>
            <w:vAlign w:val="center"/>
          </w:tcPr>
          <w:p w:rsidR="007F1FC4" w:rsidRPr="00A63170" w:rsidRDefault="007F1FC4" w:rsidP="006143DB">
            <w:r>
              <w:t>Jade Watts</w:t>
            </w:r>
          </w:p>
          <w:p w:rsidR="007F1FC4" w:rsidRPr="00A63170" w:rsidRDefault="007F1FC4" w:rsidP="006143DB"/>
          <w:p w:rsidR="007F1FC4" w:rsidRPr="00A63170" w:rsidRDefault="007F1FC4" w:rsidP="006143DB">
            <w:r>
              <w:t xml:space="preserve">Super </w:t>
            </w:r>
            <w:r w:rsidRPr="00A63170">
              <w:t>Senior</w:t>
            </w:r>
          </w:p>
          <w:p w:rsidR="007F1FC4" w:rsidRPr="00A63170" w:rsidRDefault="007F1FC4" w:rsidP="006143DB">
            <w:pPr>
              <w:rPr>
                <w:b/>
              </w:rPr>
            </w:pPr>
            <w:r>
              <w:t>Industrial and Operations</w:t>
            </w:r>
            <w:r w:rsidRPr="00A63170">
              <w:t xml:space="preserve"> Engineering</w:t>
            </w:r>
          </w:p>
        </w:tc>
      </w:tr>
      <w:tr w:rsidR="007F1FC4" w:rsidRPr="00A63170" w:rsidTr="00242F16">
        <w:trPr>
          <w:jc w:val="center"/>
        </w:trPr>
        <w:tc>
          <w:tcPr>
            <w:tcW w:w="1980" w:type="dxa"/>
            <w:vAlign w:val="center"/>
          </w:tcPr>
          <w:p w:rsidR="007F1FC4" w:rsidRPr="00A63170" w:rsidRDefault="007F1FC4" w:rsidP="006143DB">
            <w:pPr>
              <w:rPr>
                <w:b/>
              </w:rPr>
            </w:pPr>
            <w:r>
              <w:rPr>
                <w:b/>
                <w:noProof/>
              </w:rPr>
              <w:drawing>
                <wp:inline distT="0" distB="0" distL="0" distR="0" wp14:anchorId="7745A502" wp14:editId="45D847E5">
                  <wp:extent cx="1219200" cy="1587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4">
                            <a:extLst>
                              <a:ext uri="{28A0092B-C50C-407E-A947-70E740481C1C}">
                                <a14:useLocalDpi xmlns:a14="http://schemas.microsoft.com/office/drawing/2010/main" val="0"/>
                              </a:ext>
                            </a:extLst>
                          </a:blip>
                          <a:srcRect l="21787" t="-1" r="11732" b="41722"/>
                          <a:stretch/>
                        </pic:blipFill>
                        <pic:spPr bwMode="auto">
                          <a:xfrm>
                            <a:off x="0" y="0"/>
                            <a:ext cx="1222051" cy="15912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8" w:type="dxa"/>
            <w:vAlign w:val="center"/>
          </w:tcPr>
          <w:p w:rsidR="007F1FC4" w:rsidRPr="00A63170" w:rsidRDefault="007F1FC4" w:rsidP="006143DB">
            <w:r>
              <w:t>Ryan Wawrzaszek</w:t>
            </w:r>
          </w:p>
          <w:p w:rsidR="007F1FC4" w:rsidRPr="00A63170" w:rsidRDefault="007F1FC4" w:rsidP="006143DB">
            <w:r>
              <w:t>Business Manager</w:t>
            </w:r>
          </w:p>
          <w:p w:rsidR="007F1FC4" w:rsidRPr="00A63170" w:rsidRDefault="007F1FC4" w:rsidP="006143DB">
            <w:r w:rsidRPr="00A63170">
              <w:t>Senior</w:t>
            </w:r>
          </w:p>
          <w:p w:rsidR="007F1FC4" w:rsidRPr="00A63170" w:rsidRDefault="007F1FC4" w:rsidP="006143DB">
            <w:r>
              <w:t>Computer Science and CMDB</w:t>
            </w:r>
          </w:p>
        </w:tc>
        <w:tc>
          <w:tcPr>
            <w:tcW w:w="1962" w:type="dxa"/>
            <w:vAlign w:val="center"/>
          </w:tcPr>
          <w:p w:rsidR="007F1FC4" w:rsidRDefault="007F1FC4" w:rsidP="00A17032">
            <w:pPr>
              <w:rPr>
                <w:b/>
                <w:noProof/>
              </w:rPr>
            </w:pPr>
          </w:p>
        </w:tc>
        <w:tc>
          <w:tcPr>
            <w:tcW w:w="3096" w:type="dxa"/>
            <w:vAlign w:val="center"/>
          </w:tcPr>
          <w:p w:rsidR="007F1FC4" w:rsidRDefault="007F1FC4" w:rsidP="006143DB"/>
        </w:tc>
      </w:tr>
    </w:tbl>
    <w:p w:rsidR="00453BD7" w:rsidRPr="00A63170" w:rsidRDefault="00453BD7" w:rsidP="007F1FC4"/>
    <w:sectPr w:rsidR="00453BD7" w:rsidRPr="00A63170" w:rsidSect="004C3691">
      <w:footerReference w:type="even" r:id="rId45"/>
      <w:footerReference w:type="default" r:id="rId46"/>
      <w:footerReference w:type="first" r:id="rId47"/>
      <w:pgSz w:w="12240" w:h="15840"/>
      <w:pgMar w:top="1440" w:right="1440" w:bottom="1440" w:left="1440" w:header="720" w:footer="720" w:gutter="0"/>
      <w:cols w:sep="1"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06C" w:rsidRDefault="0017006C">
      <w:r>
        <w:separator/>
      </w:r>
    </w:p>
  </w:endnote>
  <w:endnote w:type="continuationSeparator" w:id="0">
    <w:p w:rsidR="0017006C" w:rsidRDefault="0017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iondi">
    <w:panose1 w:val="02000505030000020004"/>
    <w:charset w:val="00"/>
    <w:family w:val="auto"/>
    <w:pitch w:val="variable"/>
    <w:sig w:usb0="8000002F" w:usb1="00000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DB" w:rsidRDefault="006143DB"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143DB" w:rsidRDefault="006143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DB" w:rsidRDefault="006143DB" w:rsidP="008C3C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71E">
      <w:rPr>
        <w:rStyle w:val="PageNumber"/>
        <w:noProof/>
      </w:rPr>
      <w:t>2</w:t>
    </w:r>
    <w:r>
      <w:rPr>
        <w:rStyle w:val="PageNumber"/>
      </w:rPr>
      <w:fldChar w:fldCharType="end"/>
    </w:r>
  </w:p>
  <w:p w:rsidR="006143DB" w:rsidRDefault="006143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DB" w:rsidRDefault="006143DB"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143DB" w:rsidRDefault="006143D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DB" w:rsidRDefault="006143DB" w:rsidP="00F564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671E">
      <w:rPr>
        <w:rStyle w:val="PageNumber"/>
        <w:noProof/>
      </w:rPr>
      <w:t>12</w:t>
    </w:r>
    <w:r>
      <w:rPr>
        <w:rStyle w:val="PageNumber"/>
      </w:rPr>
      <w:fldChar w:fldCharType="end"/>
    </w:r>
  </w:p>
  <w:p w:rsidR="006143DB" w:rsidRDefault="006143D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DB" w:rsidRPr="00BC1F48" w:rsidRDefault="006143DB" w:rsidP="00BC1F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06C" w:rsidRDefault="0017006C">
      <w:r>
        <w:separator/>
      </w:r>
    </w:p>
  </w:footnote>
  <w:footnote w:type="continuationSeparator" w:id="0">
    <w:p w:rsidR="0017006C" w:rsidRDefault="001700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DB" w:rsidRPr="00DB4149" w:rsidRDefault="006143DB" w:rsidP="00DB4149">
    <w:pPr>
      <w:pStyle w:val="Header"/>
      <w:jc w:val="right"/>
      <w:rPr>
        <w:rFonts w:ascii="Biondi" w:hAnsi="Biondi"/>
        <w:color w:val="1F497D" w:themeColor="text2"/>
      </w:rPr>
    </w:pPr>
    <w:r>
      <w:rPr>
        <w:rFonts w:ascii="Biondi" w:hAnsi="Biondi"/>
        <w:color w:val="1F497D" w:themeColor="text2"/>
      </w:rPr>
      <w:t>Newsreel</w:t>
    </w:r>
    <w:r w:rsidRPr="00DB4149">
      <w:rPr>
        <w:rFonts w:ascii="Biondi" w:hAnsi="Biondi"/>
        <w:color w:val="1F497D" w:themeColor="text2"/>
      </w:rPr>
      <w:ptab w:relativeTo="margin" w:alignment="center" w:leader="none"/>
    </w:r>
    <w:r w:rsidRPr="00DB4149">
      <w:rPr>
        <w:rFonts w:ascii="Biondi" w:hAnsi="Biondi"/>
        <w:color w:val="1F497D" w:themeColor="text2"/>
      </w:rPr>
      <w:ptab w:relativeTo="margin" w:alignment="right" w:leader="none"/>
    </w:r>
    <w:r>
      <w:rPr>
        <w:rFonts w:ascii="Biondi" w:hAnsi="Biondi"/>
        <w:color w:val="1F497D" w:themeColor="text2"/>
      </w:rPr>
      <w:t>Fall 2013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3DB" w:rsidRPr="007A2BEC" w:rsidRDefault="006143DB" w:rsidP="007A2BEC">
    <w:pPr>
      <w:pStyle w:val="Header"/>
      <w:jc w:val="right"/>
      <w:rPr>
        <w:rFonts w:ascii="Biondi" w:hAnsi="Biondi"/>
        <w:color w:val="1F497D" w:themeColor="text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E610B"/>
    <w:multiLevelType w:val="hybridMultilevel"/>
    <w:tmpl w:val="5E2C34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maroon"/>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53A"/>
    <w:rsid w:val="0003307C"/>
    <w:rsid w:val="00036926"/>
    <w:rsid w:val="00050CB0"/>
    <w:rsid w:val="000702FE"/>
    <w:rsid w:val="00074785"/>
    <w:rsid w:val="0008601F"/>
    <w:rsid w:val="000948BA"/>
    <w:rsid w:val="000D1D3E"/>
    <w:rsid w:val="000E206C"/>
    <w:rsid w:val="000E2B82"/>
    <w:rsid w:val="00110CC3"/>
    <w:rsid w:val="0012793B"/>
    <w:rsid w:val="0013125D"/>
    <w:rsid w:val="0017006C"/>
    <w:rsid w:val="001750DC"/>
    <w:rsid w:val="00177883"/>
    <w:rsid w:val="001850BF"/>
    <w:rsid w:val="001876F1"/>
    <w:rsid w:val="0019785D"/>
    <w:rsid w:val="001A33E6"/>
    <w:rsid w:val="001A372D"/>
    <w:rsid w:val="001C229A"/>
    <w:rsid w:val="002051FE"/>
    <w:rsid w:val="00213152"/>
    <w:rsid w:val="00213DE0"/>
    <w:rsid w:val="00222998"/>
    <w:rsid w:val="00225854"/>
    <w:rsid w:val="00231E2A"/>
    <w:rsid w:val="00242F16"/>
    <w:rsid w:val="00250D6D"/>
    <w:rsid w:val="00255165"/>
    <w:rsid w:val="002858F7"/>
    <w:rsid w:val="00285D7A"/>
    <w:rsid w:val="002A114B"/>
    <w:rsid w:val="002B1235"/>
    <w:rsid w:val="002E47F5"/>
    <w:rsid w:val="002F15CD"/>
    <w:rsid w:val="002F7CFE"/>
    <w:rsid w:val="00324C2B"/>
    <w:rsid w:val="0033511E"/>
    <w:rsid w:val="00344710"/>
    <w:rsid w:val="00363633"/>
    <w:rsid w:val="00384F86"/>
    <w:rsid w:val="003C3664"/>
    <w:rsid w:val="003E0DC9"/>
    <w:rsid w:val="00410086"/>
    <w:rsid w:val="00436460"/>
    <w:rsid w:val="00453BD7"/>
    <w:rsid w:val="00463093"/>
    <w:rsid w:val="004806AC"/>
    <w:rsid w:val="004C3691"/>
    <w:rsid w:val="004E72BA"/>
    <w:rsid w:val="004F711D"/>
    <w:rsid w:val="00502306"/>
    <w:rsid w:val="00526FD9"/>
    <w:rsid w:val="00542D12"/>
    <w:rsid w:val="00553FA2"/>
    <w:rsid w:val="00557FD0"/>
    <w:rsid w:val="0056129A"/>
    <w:rsid w:val="00587D6D"/>
    <w:rsid w:val="005A6D8C"/>
    <w:rsid w:val="005F536C"/>
    <w:rsid w:val="00611731"/>
    <w:rsid w:val="006143DB"/>
    <w:rsid w:val="00637240"/>
    <w:rsid w:val="00641987"/>
    <w:rsid w:val="006422DC"/>
    <w:rsid w:val="00677CC1"/>
    <w:rsid w:val="00683E67"/>
    <w:rsid w:val="00693073"/>
    <w:rsid w:val="006B40F7"/>
    <w:rsid w:val="006C5D54"/>
    <w:rsid w:val="006F2966"/>
    <w:rsid w:val="007058A4"/>
    <w:rsid w:val="00711302"/>
    <w:rsid w:val="0074047E"/>
    <w:rsid w:val="007416E9"/>
    <w:rsid w:val="00753695"/>
    <w:rsid w:val="007654D5"/>
    <w:rsid w:val="00771689"/>
    <w:rsid w:val="00771E53"/>
    <w:rsid w:val="00773BE2"/>
    <w:rsid w:val="00773F32"/>
    <w:rsid w:val="00796DB6"/>
    <w:rsid w:val="007A2BEC"/>
    <w:rsid w:val="007A71E6"/>
    <w:rsid w:val="007B285E"/>
    <w:rsid w:val="007B3FF5"/>
    <w:rsid w:val="007C547F"/>
    <w:rsid w:val="007C5B83"/>
    <w:rsid w:val="007D34E4"/>
    <w:rsid w:val="007F1FC4"/>
    <w:rsid w:val="007F54D0"/>
    <w:rsid w:val="007F697A"/>
    <w:rsid w:val="007F78C5"/>
    <w:rsid w:val="00803EDF"/>
    <w:rsid w:val="00810972"/>
    <w:rsid w:val="0081561B"/>
    <w:rsid w:val="008236D8"/>
    <w:rsid w:val="00830842"/>
    <w:rsid w:val="00842078"/>
    <w:rsid w:val="008A671E"/>
    <w:rsid w:val="008C3C60"/>
    <w:rsid w:val="008D2D54"/>
    <w:rsid w:val="008E2927"/>
    <w:rsid w:val="008E669D"/>
    <w:rsid w:val="00920F39"/>
    <w:rsid w:val="00961CBA"/>
    <w:rsid w:val="009734E0"/>
    <w:rsid w:val="009A0335"/>
    <w:rsid w:val="009A3D63"/>
    <w:rsid w:val="009D490A"/>
    <w:rsid w:val="009D4BC3"/>
    <w:rsid w:val="00A075FA"/>
    <w:rsid w:val="00A1278A"/>
    <w:rsid w:val="00A13B26"/>
    <w:rsid w:val="00A17032"/>
    <w:rsid w:val="00A33735"/>
    <w:rsid w:val="00A4113B"/>
    <w:rsid w:val="00A63170"/>
    <w:rsid w:val="00A7562C"/>
    <w:rsid w:val="00A924DB"/>
    <w:rsid w:val="00AA58E0"/>
    <w:rsid w:val="00AA5982"/>
    <w:rsid w:val="00AB5419"/>
    <w:rsid w:val="00AB5837"/>
    <w:rsid w:val="00AC4F67"/>
    <w:rsid w:val="00AE6AC5"/>
    <w:rsid w:val="00AF1430"/>
    <w:rsid w:val="00AF2908"/>
    <w:rsid w:val="00AF4F03"/>
    <w:rsid w:val="00B1073D"/>
    <w:rsid w:val="00B31233"/>
    <w:rsid w:val="00B61024"/>
    <w:rsid w:val="00BA1F01"/>
    <w:rsid w:val="00BC0361"/>
    <w:rsid w:val="00BC1F48"/>
    <w:rsid w:val="00BF4E92"/>
    <w:rsid w:val="00C00FC6"/>
    <w:rsid w:val="00C048E6"/>
    <w:rsid w:val="00C373D0"/>
    <w:rsid w:val="00C72507"/>
    <w:rsid w:val="00CA4164"/>
    <w:rsid w:val="00CC752D"/>
    <w:rsid w:val="00CD0514"/>
    <w:rsid w:val="00CF0825"/>
    <w:rsid w:val="00D00781"/>
    <w:rsid w:val="00D11CB7"/>
    <w:rsid w:val="00D252C9"/>
    <w:rsid w:val="00D316FD"/>
    <w:rsid w:val="00D57A4F"/>
    <w:rsid w:val="00D97D75"/>
    <w:rsid w:val="00DA6B54"/>
    <w:rsid w:val="00DA7D9D"/>
    <w:rsid w:val="00DB4149"/>
    <w:rsid w:val="00DE5CAF"/>
    <w:rsid w:val="00E1579F"/>
    <w:rsid w:val="00E36594"/>
    <w:rsid w:val="00E45F48"/>
    <w:rsid w:val="00E54B1B"/>
    <w:rsid w:val="00E553A6"/>
    <w:rsid w:val="00E8153A"/>
    <w:rsid w:val="00ED0DA0"/>
    <w:rsid w:val="00ED2A54"/>
    <w:rsid w:val="00ED5867"/>
    <w:rsid w:val="00EF5567"/>
    <w:rsid w:val="00F04A71"/>
    <w:rsid w:val="00F26B62"/>
    <w:rsid w:val="00F34F0E"/>
    <w:rsid w:val="00F41608"/>
    <w:rsid w:val="00F44F57"/>
    <w:rsid w:val="00F52903"/>
    <w:rsid w:val="00F564DE"/>
    <w:rsid w:val="00F66439"/>
    <w:rsid w:val="00F7648C"/>
    <w:rsid w:val="00FA209B"/>
    <w:rsid w:val="00FF1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maroon"/>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semiHidden/>
    <w:rsid w:val="0021315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F29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21315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uiPriority w:val="99"/>
    <w:rsid w:val="00436460"/>
    <w:rPr>
      <w:color w:val="0000FF"/>
      <w:u w:val="single"/>
    </w:rPr>
  </w:style>
  <w:style w:type="table" w:styleId="TableGrid">
    <w:name w:val="Table Grid"/>
    <w:basedOn w:val="TableNormal"/>
    <w:rsid w:val="00AA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03EDF"/>
    <w:rPr>
      <w:color w:val="800080"/>
      <w:u w:val="single"/>
    </w:rPr>
  </w:style>
  <w:style w:type="paragraph" w:styleId="BodyText">
    <w:name w:val="Body Text"/>
    <w:basedOn w:val="Normal"/>
    <w:rsid w:val="00E1579F"/>
    <w:rPr>
      <w:bCs/>
    </w:rPr>
  </w:style>
  <w:style w:type="paragraph" w:styleId="Footer">
    <w:name w:val="footer"/>
    <w:basedOn w:val="Normal"/>
    <w:rsid w:val="00E1579F"/>
    <w:pPr>
      <w:tabs>
        <w:tab w:val="center" w:pos="4320"/>
        <w:tab w:val="right" w:pos="8640"/>
      </w:tabs>
    </w:pPr>
  </w:style>
  <w:style w:type="character" w:styleId="PageNumber">
    <w:name w:val="page number"/>
    <w:basedOn w:val="DefaultParagraphFont"/>
    <w:rsid w:val="00E1579F"/>
  </w:style>
  <w:style w:type="paragraph" w:styleId="Header">
    <w:name w:val="header"/>
    <w:basedOn w:val="Normal"/>
    <w:rsid w:val="00BC1F48"/>
    <w:pPr>
      <w:tabs>
        <w:tab w:val="center" w:pos="4320"/>
        <w:tab w:val="right" w:pos="8640"/>
      </w:tabs>
    </w:pPr>
  </w:style>
  <w:style w:type="paragraph" w:styleId="BalloonText">
    <w:name w:val="Balloon Text"/>
    <w:basedOn w:val="Normal"/>
    <w:link w:val="BalloonTextChar"/>
    <w:rsid w:val="004C3691"/>
    <w:rPr>
      <w:rFonts w:ascii="Tahoma" w:hAnsi="Tahoma" w:cs="Tahoma"/>
      <w:sz w:val="16"/>
      <w:szCs w:val="16"/>
    </w:rPr>
  </w:style>
  <w:style w:type="character" w:customStyle="1" w:styleId="BalloonTextChar">
    <w:name w:val="Balloon Text Char"/>
    <w:basedOn w:val="DefaultParagraphFont"/>
    <w:link w:val="BalloonText"/>
    <w:rsid w:val="004C3691"/>
    <w:rPr>
      <w:rFonts w:ascii="Tahoma" w:hAnsi="Tahoma" w:cs="Tahoma"/>
      <w:sz w:val="16"/>
      <w:szCs w:val="16"/>
    </w:rPr>
  </w:style>
  <w:style w:type="character" w:customStyle="1" w:styleId="Heading1Char">
    <w:name w:val="Heading 1 Char"/>
    <w:basedOn w:val="DefaultParagraphFont"/>
    <w:link w:val="Heading1"/>
    <w:rsid w:val="006F29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F2966"/>
    <w:pPr>
      <w:spacing w:line="276" w:lineRule="auto"/>
      <w:outlineLvl w:val="9"/>
    </w:pPr>
    <w:rPr>
      <w:lang w:eastAsia="ja-JP"/>
    </w:rPr>
  </w:style>
  <w:style w:type="paragraph" w:styleId="TOC2">
    <w:name w:val="toc 2"/>
    <w:basedOn w:val="Normal"/>
    <w:next w:val="Normal"/>
    <w:autoRedefine/>
    <w:uiPriority w:val="39"/>
    <w:unhideWhenUsed/>
    <w:qFormat/>
    <w:rsid w:val="006F2966"/>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6F2966"/>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6F2966"/>
    <w:pPr>
      <w:spacing w:after="100" w:line="276" w:lineRule="auto"/>
      <w:ind w:left="440"/>
    </w:pPr>
    <w:rPr>
      <w:rFonts w:asciiTheme="minorHAnsi" w:eastAsiaTheme="minorEastAsia" w:hAnsiTheme="minorHAnsi" w:cstheme="minorBidi"/>
      <w:sz w:val="22"/>
      <w:szCs w:val="22"/>
      <w:lang w:eastAsia="ja-JP"/>
    </w:rPr>
  </w:style>
  <w:style w:type="character" w:customStyle="1" w:styleId="Heading2Char">
    <w:name w:val="Heading 2 Char"/>
    <w:basedOn w:val="DefaultParagraphFont"/>
    <w:link w:val="Heading2"/>
    <w:semiHidden/>
    <w:rsid w:val="0021315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501225">
      <w:bodyDiv w:val="1"/>
      <w:marLeft w:val="0"/>
      <w:marRight w:val="0"/>
      <w:marTop w:val="0"/>
      <w:marBottom w:val="0"/>
      <w:divBdr>
        <w:top w:val="none" w:sz="0" w:space="0" w:color="auto"/>
        <w:left w:val="none" w:sz="0" w:space="0" w:color="auto"/>
        <w:bottom w:val="none" w:sz="0" w:space="0" w:color="auto"/>
        <w:right w:val="none" w:sz="0" w:space="0" w:color="auto"/>
      </w:divBdr>
    </w:div>
    <w:div w:id="18245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sergeant@phialphakappa.com" TargetMode="External"/><Relationship Id="rId26" Type="http://schemas.openxmlformats.org/officeDocument/2006/relationships/image" Target="media/image6.jpg"/><Relationship Id="rId39"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hyperlink" Target="mailto:athletic@phialphakappa.com" TargetMode="External"/><Relationship Id="rId34" Type="http://schemas.microsoft.com/office/2007/relationships/hdphoto" Target="media/hdphoto1.wdp"/><Relationship Id="rId42" Type="http://schemas.openxmlformats.org/officeDocument/2006/relationships/image" Target="media/image21.jpeg"/><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business@phialphakappa.com" TargetMode="External"/><Relationship Id="rId25" Type="http://schemas.openxmlformats.org/officeDocument/2006/relationships/image" Target="media/image5.jpg"/><Relationship Id="rId33" Type="http://schemas.openxmlformats.org/officeDocument/2006/relationships/image" Target="media/image13.jpeg"/><Relationship Id="rId38" Type="http://schemas.openxmlformats.org/officeDocument/2006/relationships/image" Target="media/image17.jpg"/><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vp@phialphakappa.com" TargetMode="External"/><Relationship Id="rId20" Type="http://schemas.openxmlformats.org/officeDocument/2006/relationships/hyperlink" Target="mailto:social@phialphakappa.com" TargetMode="External"/><Relationship Id="rId29" Type="http://schemas.openxmlformats.org/officeDocument/2006/relationships/image" Target="media/image9.jp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4.jpg"/><Relationship Id="rId32" Type="http://schemas.openxmlformats.org/officeDocument/2006/relationships/image" Target="media/image12.jpg"/><Relationship Id="rId37" Type="http://schemas.openxmlformats.org/officeDocument/2006/relationships/image" Target="media/image16.jpeg"/><Relationship Id="rId40" Type="http://schemas.openxmlformats.org/officeDocument/2006/relationships/image" Target="media/image19.jpg"/><Relationship Id="rId45"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phialphakappa.com" TargetMode="Externa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5.jpeg"/><Relationship Id="rId49" Type="http://schemas.openxmlformats.org/officeDocument/2006/relationships/glossaryDocument" Target="glossary/document.xml"/><Relationship Id="rId10" Type="http://schemas.openxmlformats.org/officeDocument/2006/relationships/hyperlink" Target="mailto:pres@phialphakappa.com" TargetMode="External"/><Relationship Id="rId19" Type="http://schemas.openxmlformats.org/officeDocument/2006/relationships/hyperlink" Target="mailto:steward@phialphakappa.com" TargetMode="External"/><Relationship Id="rId31" Type="http://schemas.openxmlformats.org/officeDocument/2006/relationships/image" Target="media/image11.jpeg"/><Relationship Id="rId44"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2.jpg"/><Relationship Id="rId27" Type="http://schemas.openxmlformats.org/officeDocument/2006/relationships/image" Target="media/image7.jpg"/><Relationship Id="rId30" Type="http://schemas.openxmlformats.org/officeDocument/2006/relationships/image" Target="media/image10.jpeg"/><Relationship Id="rId35" Type="http://schemas.openxmlformats.org/officeDocument/2006/relationships/image" Target="media/image14.jpeg"/><Relationship Id="rId43" Type="http://schemas.openxmlformats.org/officeDocument/2006/relationships/image" Target="media/image22.jpg"/><Relationship Id="rId48"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than%20Falstad\My%20Documents\PAK\President\News%20Reel%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iondi">
    <w:panose1 w:val="02000505030000020004"/>
    <w:charset w:val="00"/>
    <w:family w:val="auto"/>
    <w:pitch w:val="variable"/>
    <w:sig w:usb0="8000002F" w:usb1="0000004A"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03E"/>
    <w:rsid w:val="00475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2DCCE5F6084074ABC7323AD9589EF2">
    <w:name w:val="802DCCE5F6084074ABC7323AD9589EF2"/>
    <w:rsid w:val="0047503E"/>
  </w:style>
  <w:style w:type="paragraph" w:customStyle="1" w:styleId="C1D0947527374363BF9A0EC174A45B10">
    <w:name w:val="C1D0947527374363BF9A0EC174A45B10"/>
    <w:rsid w:val="0047503E"/>
  </w:style>
  <w:style w:type="paragraph" w:customStyle="1" w:styleId="8755CC083C5A473EAA0E398589D61811">
    <w:name w:val="8755CC083C5A473EAA0E398589D61811"/>
    <w:rsid w:val="0047503E"/>
  </w:style>
  <w:style w:type="paragraph" w:customStyle="1" w:styleId="D3E5B65202924A229E9F44156E05BD30">
    <w:name w:val="D3E5B65202924A229E9F44156E05BD30"/>
    <w:rsid w:val="0047503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2DCCE5F6084074ABC7323AD9589EF2">
    <w:name w:val="802DCCE5F6084074ABC7323AD9589EF2"/>
    <w:rsid w:val="0047503E"/>
  </w:style>
  <w:style w:type="paragraph" w:customStyle="1" w:styleId="C1D0947527374363BF9A0EC174A45B10">
    <w:name w:val="C1D0947527374363BF9A0EC174A45B10"/>
    <w:rsid w:val="0047503E"/>
  </w:style>
  <w:style w:type="paragraph" w:customStyle="1" w:styleId="8755CC083C5A473EAA0E398589D61811">
    <w:name w:val="8755CC083C5A473EAA0E398589D61811"/>
    <w:rsid w:val="0047503E"/>
  </w:style>
  <w:style w:type="paragraph" w:customStyle="1" w:styleId="D3E5B65202924A229E9F44156E05BD30">
    <w:name w:val="D3E5B65202924A229E9F44156E05BD30"/>
    <w:rsid w:val="004750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18D67A6-0260-4C6F-9EF5-16E9AA1DC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 Reel Template</Template>
  <TotalTime>2774</TotalTime>
  <Pages>1</Pages>
  <Words>2496</Words>
  <Characters>14233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Phi Alpha Kappa</vt:lpstr>
    </vt:vector>
  </TitlesOfParts>
  <Company>Microsoft</Company>
  <LinksUpToDate>false</LinksUpToDate>
  <CharactersWithSpaces>16696</CharactersWithSpaces>
  <SharedDoc>false</SharedDoc>
  <HLinks>
    <vt:vector size="30" baseType="variant">
      <vt:variant>
        <vt:i4>3407978</vt:i4>
      </vt:variant>
      <vt:variant>
        <vt:i4>12</vt:i4>
      </vt:variant>
      <vt:variant>
        <vt:i4>0</vt:i4>
      </vt:variant>
      <vt:variant>
        <vt:i4>5</vt:i4>
      </vt:variant>
      <vt:variant>
        <vt:lpwstr>http://www.rossleavitt.com/</vt:lpwstr>
      </vt:variant>
      <vt:variant>
        <vt:lpwstr/>
      </vt:variant>
      <vt:variant>
        <vt:i4>1835070</vt:i4>
      </vt:variant>
      <vt:variant>
        <vt:i4>9</vt:i4>
      </vt:variant>
      <vt:variant>
        <vt:i4>0</vt:i4>
      </vt:variant>
      <vt:variant>
        <vt:i4>5</vt:i4>
      </vt:variant>
      <vt:variant>
        <vt:lpwstr>mailto:vp@phialphakappa.com</vt:lpwstr>
      </vt:variant>
      <vt:variant>
        <vt:lpwstr/>
      </vt:variant>
      <vt:variant>
        <vt:i4>1310775</vt:i4>
      </vt:variant>
      <vt:variant>
        <vt:i4>6</vt:i4>
      </vt:variant>
      <vt:variant>
        <vt:i4>0</vt:i4>
      </vt:variant>
      <vt:variant>
        <vt:i4>5</vt:i4>
      </vt:variant>
      <vt:variant>
        <vt:lpwstr>mailto:steady@umich.edu</vt:lpwstr>
      </vt:variant>
      <vt:variant>
        <vt:lpwstr/>
      </vt:variant>
      <vt:variant>
        <vt:i4>4325400</vt:i4>
      </vt:variant>
      <vt:variant>
        <vt:i4>3</vt:i4>
      </vt:variant>
      <vt:variant>
        <vt:i4>0</vt:i4>
      </vt:variant>
      <vt:variant>
        <vt:i4>5</vt:i4>
      </vt:variant>
      <vt:variant>
        <vt:lpwstr>http://www.phialphakappa.com/</vt:lpwstr>
      </vt:variant>
      <vt:variant>
        <vt:lpwstr/>
      </vt:variant>
      <vt:variant>
        <vt:i4>1835070</vt:i4>
      </vt:variant>
      <vt:variant>
        <vt:i4>0</vt:i4>
      </vt:variant>
      <vt:variant>
        <vt:i4>0</vt:i4>
      </vt:variant>
      <vt:variant>
        <vt:i4>5</vt:i4>
      </vt:variant>
      <vt:variant>
        <vt:lpwstr>mailto:vp@phialphakappa.com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 Alpha Kappa</dc:title>
  <dc:creator>Nathan Falstad</dc:creator>
  <cp:lastModifiedBy>Matthew Rouhana</cp:lastModifiedBy>
  <cp:revision>49</cp:revision>
  <cp:lastPrinted>2013-11-03T20:34:00Z</cp:lastPrinted>
  <dcterms:created xsi:type="dcterms:W3CDTF">2013-11-01T22:10:00Z</dcterms:created>
  <dcterms:modified xsi:type="dcterms:W3CDTF">2013-11-03T20:36:00Z</dcterms:modified>
</cp:coreProperties>
</file>